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F6A7" w14:textId="77777777" w:rsidR="009468DC" w:rsidRDefault="009468DC"/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43" w:type="dxa"/>
          <w:bottom w:w="43" w:type="dxa"/>
        </w:tblCellMar>
        <w:tblLook w:val="04A0" w:firstRow="1" w:lastRow="0" w:firstColumn="1" w:lastColumn="0" w:noHBand="0" w:noVBand="1"/>
      </w:tblPr>
      <w:tblGrid>
        <w:gridCol w:w="1885"/>
        <w:gridCol w:w="450"/>
        <w:gridCol w:w="2340"/>
        <w:gridCol w:w="450"/>
        <w:gridCol w:w="2430"/>
        <w:gridCol w:w="450"/>
        <w:gridCol w:w="2880"/>
      </w:tblGrid>
      <w:tr w:rsidR="00805B1E" w14:paraId="219B7BA6" w14:textId="77777777" w:rsidTr="00BD5B38">
        <w:trPr>
          <w:trHeight w:val="388"/>
        </w:trPr>
        <w:tc>
          <w:tcPr>
            <w:tcW w:w="1885" w:type="dxa"/>
          </w:tcPr>
          <w:p w14:paraId="3B0822DC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774C424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This report is a(n):  </w:t>
            </w:r>
          </w:p>
        </w:tc>
        <w:tc>
          <w:tcPr>
            <w:tcW w:w="450" w:type="dxa"/>
          </w:tcPr>
          <w:p w14:paraId="422E229F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6774C424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instrText xml:space="preserve"> FORMCHECKBOX </w:instrText>
            </w: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</w: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2340" w:type="dxa"/>
          </w:tcPr>
          <w:p w14:paraId="7EF2F949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774C424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Initial Treatment Plan    </w:t>
            </w:r>
          </w:p>
        </w:tc>
        <w:tc>
          <w:tcPr>
            <w:tcW w:w="450" w:type="dxa"/>
          </w:tcPr>
          <w:p w14:paraId="4A526951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6774C424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instrText xml:space="preserve"> FORMCHECKBOX </w:instrText>
            </w: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</w: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2430" w:type="dxa"/>
          </w:tcPr>
          <w:p w14:paraId="569F35BF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774C424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Treatment Plan Update      </w:t>
            </w:r>
          </w:p>
        </w:tc>
        <w:tc>
          <w:tcPr>
            <w:tcW w:w="450" w:type="dxa"/>
          </w:tcPr>
          <w:p w14:paraId="34DDBAC0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6774C424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instrText xml:space="preserve"> FORMCHECKBOX </w:instrText>
            </w: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</w: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6774C424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2880" w:type="dxa"/>
          </w:tcPr>
          <w:p w14:paraId="395233D6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774C424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Discharge Summary</w:t>
            </w:r>
          </w:p>
        </w:tc>
      </w:tr>
      <w:tr w:rsidR="00805B1E" w14:paraId="34C773A7" w14:textId="77777777" w:rsidTr="00BD5B38">
        <w:tc>
          <w:tcPr>
            <w:tcW w:w="1885" w:type="dxa"/>
          </w:tcPr>
          <w:p w14:paraId="64E36026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0BA5888">
              <w:rPr>
                <w:rFonts w:asciiTheme="minorHAnsi" w:hAnsiTheme="minorHAnsi" w:cstheme="minorHAnsi"/>
                <w:b/>
                <w:sz w:val="22"/>
                <w:szCs w:val="22"/>
              </w:rPr>
              <w:t>Modality:</w:t>
            </w:r>
          </w:p>
        </w:tc>
        <w:tc>
          <w:tcPr>
            <w:tcW w:w="450" w:type="dxa"/>
          </w:tcPr>
          <w:p w14:paraId="01EC91A3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0BA5888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588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instrText xml:space="preserve"> FORMCHECKBOX </w:instrText>
            </w:r>
            <w:r w:rsidRPr="00BA5888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</w:r>
            <w:r w:rsidRPr="00BA5888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BA5888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2340" w:type="dxa"/>
          </w:tcPr>
          <w:p w14:paraId="6B9BC90B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0BA588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Individual</w:t>
            </w:r>
            <w:r w:rsidRPr="00BA588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450" w:type="dxa"/>
          </w:tcPr>
          <w:p w14:paraId="527C98FE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0BA5888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588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instrText xml:space="preserve"> FORMCHECKBOX </w:instrText>
            </w:r>
            <w:r w:rsidRPr="00BA5888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</w:r>
            <w:r w:rsidRPr="00BA5888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BA5888">
              <w:rPr>
                <w:rFonts w:asciiTheme="minorHAnsi" w:hAnsiTheme="minorHAnsi" w:cstheme="minorBidi"/>
                <w:b/>
                <w:bCs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5760" w:type="dxa"/>
            <w:gridSpan w:val="3"/>
          </w:tcPr>
          <w:p w14:paraId="11062BB5" w14:textId="77777777" w:rsidR="00805B1E" w:rsidRDefault="00805B1E" w:rsidP="00BD5B38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0BA588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Conjoint/Family</w:t>
            </w:r>
          </w:p>
        </w:tc>
      </w:tr>
    </w:tbl>
    <w:p w14:paraId="62ACB0A5" w14:textId="77777777" w:rsidR="00C1310E" w:rsidRDefault="00C1310E" w:rsidP="00C1310E">
      <w:pPr>
        <w:spacing w:line="276" w:lineRule="auto"/>
        <w:jc w:val="center"/>
        <w:rPr>
          <w:rFonts w:asciiTheme="minorHAnsi" w:hAnsiTheme="minorHAnsi" w:cstheme="minorBidi"/>
          <w:b/>
          <w:bCs/>
          <w:sz w:val="22"/>
          <w:szCs w:val="22"/>
        </w:rPr>
      </w:pPr>
    </w:p>
    <w:p w14:paraId="1601A820" w14:textId="77777777" w:rsidR="00C46FB1" w:rsidRDefault="00C46FB1" w:rsidP="00C1310E">
      <w:pPr>
        <w:spacing w:line="276" w:lineRule="auto"/>
        <w:jc w:val="center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>ATTENDANCE</w:t>
      </w:r>
    </w:p>
    <w:tbl>
      <w:tblPr>
        <w:tblW w:w="10952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5130"/>
        <w:gridCol w:w="3240"/>
        <w:gridCol w:w="2582"/>
      </w:tblGrid>
      <w:tr w:rsidR="00ED6950" w:rsidRPr="003968CB" w14:paraId="5F4E62F1" w14:textId="77777777" w:rsidTr="00C46FB1">
        <w:trPr>
          <w:trHeight w:val="504"/>
        </w:trPr>
        <w:tc>
          <w:tcPr>
            <w:tcW w:w="5130" w:type="dxa"/>
            <w:vAlign w:val="center"/>
          </w:tcPr>
          <w:p w14:paraId="589B829B" w14:textId="77777777" w:rsidR="00ED6950" w:rsidRPr="004B05D7" w:rsidRDefault="00ED6950" w:rsidP="00C46F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Date of Initial Session: </w: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vAlign w:val="center"/>
          </w:tcPr>
          <w:p w14:paraId="60EE49E0" w14:textId="77777777" w:rsidR="00ED6950" w:rsidRPr="004B05D7" w:rsidRDefault="00ED6950" w:rsidP="00C46F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Last Date Attended: </w: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82" w:type="dxa"/>
            <w:vAlign w:val="center"/>
          </w:tcPr>
          <w:p w14:paraId="309500D9" w14:textId="77777777" w:rsidR="00ED6950" w:rsidRPr="004B05D7" w:rsidRDefault="00ED6950" w:rsidP="00C46F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Total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Number of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Sessions Attended: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ED6950" w:rsidRPr="003968CB" w14:paraId="406D5084" w14:textId="77777777" w:rsidTr="00C46FB1">
        <w:trPr>
          <w:trHeight w:val="504"/>
        </w:trPr>
        <w:tc>
          <w:tcPr>
            <w:tcW w:w="5130" w:type="dxa"/>
            <w:vAlign w:val="center"/>
          </w:tcPr>
          <w:p w14:paraId="5D3696C8" w14:textId="77777777" w:rsidR="00ED6950" w:rsidRPr="004B05D7" w:rsidRDefault="00ED6950" w:rsidP="00C46F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Date of Absences: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822" w:type="dxa"/>
            <w:gridSpan w:val="2"/>
            <w:vAlign w:val="center"/>
          </w:tcPr>
          <w:p w14:paraId="124371B1" w14:textId="77777777" w:rsidR="00ED6950" w:rsidRPr="004B05D7" w:rsidRDefault="00ED6950" w:rsidP="00C46F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Reasons for Absences: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ED6950" w:rsidRPr="003968CB" w14:paraId="4E60CFD9" w14:textId="77777777" w:rsidTr="00C46FB1">
        <w:trPr>
          <w:trHeight w:val="504"/>
        </w:trPr>
        <w:tc>
          <w:tcPr>
            <w:tcW w:w="5130" w:type="dxa"/>
            <w:tcBorders>
              <w:bottom w:val="single" w:sz="4" w:space="0" w:color="auto"/>
            </w:tcBorders>
            <w:vAlign w:val="center"/>
          </w:tcPr>
          <w:p w14:paraId="3CB6C127" w14:textId="77777777" w:rsidR="00ED6950" w:rsidRPr="004B05D7" w:rsidRDefault="00ED6950" w:rsidP="00C46F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t xml:space="preserve">ervice Delivery Type:  Telehealth </w:t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t xml:space="preserve">    In-Person  </w:t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822" w:type="dxa"/>
            <w:gridSpan w:val="2"/>
            <w:tcBorders>
              <w:bottom w:val="single" w:sz="4" w:space="0" w:color="auto"/>
            </w:tcBorders>
            <w:vAlign w:val="center"/>
          </w:tcPr>
          <w:p w14:paraId="4A1CCFE8" w14:textId="77777777" w:rsidR="00ED6950" w:rsidRPr="004B05D7" w:rsidRDefault="00ED6950" w:rsidP="00C46F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54EE">
              <w:rPr>
                <w:rFonts w:asciiTheme="minorHAnsi" w:hAnsiTheme="minorHAnsi" w:cstheme="minorHAnsi"/>
                <w:sz w:val="22"/>
                <w:szCs w:val="22"/>
              </w:rPr>
              <w:t xml:space="preserve">Service delivery type has been assessed and continues to be clinically appropriate:  Yes </w:t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t xml:space="preserve">   No  </w:t>
            </w:r>
            <w:r w:rsidRPr="002F54EE">
              <w:rPr>
                <w:rFonts w:asciiTheme="minorHAnsi" w:hAnsiTheme="minorHAnsi" w:cstheme="min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54EE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F54EE">
              <w:rPr>
                <w:rFonts w:asciiTheme="minorHAnsi" w:hAnsiTheme="minorHAnsi" w:cstheme="minorHAnsi"/>
                <w:sz w:val="22"/>
                <w:szCs w:val="22"/>
                <w:shd w:val="clear" w:color="auto" w:fill="E6E6E6"/>
              </w:rPr>
            </w:r>
            <w:r w:rsidRPr="002F54EE">
              <w:rPr>
                <w:rFonts w:asciiTheme="minorHAnsi" w:hAnsiTheme="minorHAnsi" w:cstheme="minorHAnsi"/>
                <w:sz w:val="22"/>
                <w:szCs w:val="22"/>
                <w:shd w:val="clear" w:color="auto" w:fill="E6E6E6"/>
              </w:rPr>
              <w:fldChar w:fldCharType="separate"/>
            </w:r>
            <w:r w:rsidRPr="002F54EE">
              <w:rPr>
                <w:rFonts w:asciiTheme="minorHAnsi" w:hAnsiTheme="minorHAnsi" w:cstheme="minorHAnsi"/>
                <w:sz w:val="22"/>
                <w:szCs w:val="22"/>
                <w:shd w:val="clear" w:color="auto" w:fill="E6E6E6"/>
              </w:rPr>
              <w:fldChar w:fldCharType="end"/>
            </w:r>
            <w:r w:rsidRPr="002F54EE">
              <w:rPr>
                <w:rFonts w:asciiTheme="minorHAnsi" w:hAnsiTheme="minorHAnsi" w:cstheme="minorHAnsi"/>
                <w:sz w:val="22"/>
                <w:szCs w:val="22"/>
                <w:shd w:val="clear" w:color="auto" w:fill="E6E6E6"/>
              </w:rPr>
              <w:t xml:space="preserve">  </w:t>
            </w:r>
          </w:p>
        </w:tc>
      </w:tr>
    </w:tbl>
    <w:p w14:paraId="73128621" w14:textId="77777777" w:rsidR="000F6F02" w:rsidRPr="004B05D7" w:rsidRDefault="000F6F02" w:rsidP="000E6FAA">
      <w:pPr>
        <w:ind w:right="-216"/>
        <w:rPr>
          <w:rFonts w:asciiTheme="minorHAnsi" w:hAnsiTheme="minorHAnsi" w:cstheme="minorHAnsi"/>
          <w:b/>
          <w:sz w:val="22"/>
          <w:szCs w:val="22"/>
        </w:rPr>
      </w:pPr>
    </w:p>
    <w:p w14:paraId="28B09913" w14:textId="77777777" w:rsidR="000F6F02" w:rsidRDefault="000F6F02" w:rsidP="000F6F02">
      <w:pPr>
        <w:ind w:right="-216"/>
        <w:rPr>
          <w:rFonts w:asciiTheme="minorHAnsi" w:hAnsiTheme="minorHAnsi" w:cstheme="minorHAnsi"/>
          <w:b/>
          <w:sz w:val="22"/>
          <w:szCs w:val="22"/>
        </w:rPr>
      </w:pPr>
      <w:r w:rsidRPr="004B05D7">
        <w:rPr>
          <w:rFonts w:asciiTheme="minorHAnsi" w:hAnsiTheme="minorHAnsi" w:cstheme="minorHAnsi"/>
          <w:b/>
          <w:sz w:val="22"/>
          <w:szCs w:val="22"/>
        </w:rPr>
        <w:t xml:space="preserve">I received and reviewed the following records provided by the </w:t>
      </w:r>
      <w:r w:rsidR="001B213B" w:rsidRPr="004B05D7">
        <w:rPr>
          <w:rFonts w:asciiTheme="minorHAnsi" w:hAnsiTheme="minorHAnsi" w:cstheme="minorHAnsi"/>
          <w:b/>
          <w:sz w:val="22"/>
          <w:szCs w:val="22"/>
        </w:rPr>
        <w:t>P</w:t>
      </w:r>
      <w:r w:rsidRPr="004B05D7">
        <w:rPr>
          <w:rFonts w:asciiTheme="minorHAnsi" w:hAnsiTheme="minorHAnsi" w:cstheme="minorHAnsi"/>
          <w:b/>
          <w:sz w:val="22"/>
          <w:szCs w:val="22"/>
        </w:rPr>
        <w:t>SW</w:t>
      </w:r>
      <w:r w:rsidR="00B054DD" w:rsidRPr="004B05D7">
        <w:rPr>
          <w:rFonts w:asciiTheme="minorHAnsi" w:hAnsiTheme="minorHAnsi" w:cstheme="minorHAnsi"/>
          <w:b/>
          <w:sz w:val="22"/>
          <w:szCs w:val="22"/>
        </w:rPr>
        <w:t xml:space="preserve"> or Optum</w:t>
      </w:r>
      <w:r w:rsidR="00A52219" w:rsidRPr="004B05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0638F" w:rsidRPr="004B05D7">
        <w:rPr>
          <w:rFonts w:asciiTheme="minorHAnsi" w:hAnsiTheme="minorHAnsi" w:cstheme="minorHAnsi"/>
          <w:b/>
          <w:sz w:val="22"/>
          <w:szCs w:val="22"/>
        </w:rPr>
        <w:t xml:space="preserve">(required </w:t>
      </w:r>
      <w:r w:rsidR="00A52219" w:rsidRPr="004B05D7">
        <w:rPr>
          <w:rFonts w:asciiTheme="minorHAnsi" w:hAnsiTheme="minorHAnsi" w:cstheme="minorHAnsi"/>
          <w:b/>
          <w:sz w:val="22"/>
          <w:szCs w:val="22"/>
        </w:rPr>
        <w:t>prior to the intake assessment</w:t>
      </w:r>
      <w:r w:rsidR="00A0638F" w:rsidRPr="004B05D7">
        <w:rPr>
          <w:rFonts w:asciiTheme="minorHAnsi" w:hAnsiTheme="minorHAnsi" w:cstheme="minorHAnsi"/>
          <w:b/>
          <w:sz w:val="22"/>
          <w:szCs w:val="22"/>
        </w:rPr>
        <w:t>)</w:t>
      </w:r>
      <w:r w:rsidRPr="004B05D7">
        <w:rPr>
          <w:rFonts w:asciiTheme="minorHAnsi" w:hAnsiTheme="minorHAnsi" w:cstheme="minorHAnsi"/>
          <w:b/>
          <w:sz w:val="22"/>
          <w:szCs w:val="22"/>
        </w:rPr>
        <w:t>:</w:t>
      </w:r>
    </w:p>
    <w:p w14:paraId="19ED35C3" w14:textId="77777777" w:rsidR="00805B1E" w:rsidRPr="004B05D7" w:rsidRDefault="00805B1E" w:rsidP="000F6F02">
      <w:pPr>
        <w:ind w:right="-216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0980" w:type="dxa"/>
        <w:tblInd w:w="-5" w:type="dxa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10980"/>
      </w:tblGrid>
      <w:tr w:rsidR="003016B6" w:rsidRPr="003016B6" w14:paraId="39D7E14C" w14:textId="77777777" w:rsidTr="00805B1E">
        <w:tc>
          <w:tcPr>
            <w:tcW w:w="10980" w:type="dxa"/>
          </w:tcPr>
          <w:bookmarkStart w:id="0" w:name="_Hlk193727153"/>
          <w:p w14:paraId="3C3434BC" w14:textId="77777777" w:rsidR="003016B6" w:rsidRPr="003016B6" w:rsidRDefault="003016B6" w:rsidP="003016B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016B6">
              <w:rPr>
                <w:rFonts w:asciiTheme="minorHAnsi" w:hAnsiTheme="minorHAnsi" w:cstheme="minorHAnsi"/>
                <w:sz w:val="22"/>
                <w:szCs w:val="22"/>
              </w:rPr>
              <w:t>CFWB Background Records (e.g. case plan and pertinent court reports)</w:t>
            </w:r>
          </w:p>
        </w:tc>
      </w:tr>
      <w:tr w:rsidR="003016B6" w:rsidRPr="003016B6" w14:paraId="32DF6A42" w14:textId="77777777" w:rsidTr="00805B1E">
        <w:tc>
          <w:tcPr>
            <w:tcW w:w="10980" w:type="dxa"/>
          </w:tcPr>
          <w:p w14:paraId="29EAE1A6" w14:textId="77777777" w:rsidR="003016B6" w:rsidRPr="003016B6" w:rsidRDefault="003016B6" w:rsidP="003016B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3016B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016B6">
              <w:rPr>
                <w:rFonts w:asciiTheme="minorHAnsi" w:hAnsiTheme="minorHAnsi" w:cstheme="minorHAnsi"/>
                <w:sz w:val="22"/>
                <w:szCs w:val="22"/>
              </w:rPr>
              <w:t xml:space="preserve">Copies of </w:t>
            </w:r>
            <w:r w:rsidRPr="003016B6">
              <w:rPr>
                <w:rFonts w:asciiTheme="minorHAnsi" w:hAnsiTheme="minorHAnsi" w:cstheme="minorHAnsi"/>
                <w:bCs/>
                <w:sz w:val="22"/>
                <w:szCs w:val="22"/>
              </w:rPr>
              <w:t>available prior psychological/psychiatric</w:t>
            </w:r>
            <w:r w:rsidRPr="003016B6">
              <w:rPr>
                <w:rFonts w:asciiTheme="minorHAnsi" w:hAnsiTheme="minorHAnsi" w:cstheme="minorHAnsi"/>
                <w:sz w:val="22"/>
                <w:szCs w:val="22"/>
              </w:rPr>
              <w:t xml:space="preserve"> evaluations and treatment plans</w:t>
            </w:r>
          </w:p>
        </w:tc>
      </w:tr>
      <w:tr w:rsidR="003016B6" w:rsidRPr="003016B6" w14:paraId="488B44BB" w14:textId="77777777" w:rsidTr="00805B1E">
        <w:tc>
          <w:tcPr>
            <w:tcW w:w="10980" w:type="dxa"/>
          </w:tcPr>
          <w:p w14:paraId="3FFC2E5C" w14:textId="77777777" w:rsidR="003016B6" w:rsidRPr="003016B6" w:rsidRDefault="003016B6" w:rsidP="003016B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Bidi"/>
                <w:sz w:val="22"/>
                <w:szCs w:val="22"/>
              </w:rPr>
            </w:pPr>
            <w:r w:rsidRPr="003016B6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16B6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instrText xml:space="preserve"> FORMCHECKBOX </w:instrText>
            </w:r>
            <w:r w:rsidRPr="003016B6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r>
            <w:r w:rsidRPr="003016B6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fldChar w:fldCharType="separate"/>
            </w:r>
            <w:r w:rsidRPr="003016B6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fldChar w:fldCharType="end"/>
            </w:r>
            <w:r w:rsidRPr="003016B6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r w:rsidRPr="003016B6">
              <w:rPr>
                <w:rFonts w:asciiTheme="minorHAnsi" w:hAnsiTheme="minorHAnsi" w:cstheme="minorBidi"/>
                <w:sz w:val="22"/>
                <w:szCs w:val="22"/>
              </w:rPr>
              <w:t>CFWB</w:t>
            </w:r>
            <w:r w:rsidRPr="003016B6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r w:rsidRPr="003016B6">
              <w:rPr>
                <w:rFonts w:asciiTheme="minorHAnsi" w:hAnsiTheme="minorHAnsi" w:cstheme="minorBidi"/>
                <w:sz w:val="22"/>
                <w:szCs w:val="22"/>
              </w:rPr>
              <w:t>Release of Information</w:t>
            </w:r>
          </w:p>
        </w:tc>
      </w:tr>
      <w:tr w:rsidR="003016B6" w:rsidRPr="003016B6" w14:paraId="0CC3C371" w14:textId="77777777" w:rsidTr="00805B1E">
        <w:tc>
          <w:tcPr>
            <w:tcW w:w="10980" w:type="dxa"/>
          </w:tcPr>
          <w:p w14:paraId="21D89473" w14:textId="77777777" w:rsidR="003016B6" w:rsidRPr="003016B6" w:rsidRDefault="003016B6" w:rsidP="003016B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03016B6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OR</w:t>
            </w:r>
          </w:p>
        </w:tc>
      </w:tr>
      <w:tr w:rsidR="003016B6" w:rsidRPr="003016B6" w14:paraId="64BBA04A" w14:textId="77777777" w:rsidTr="00805B1E">
        <w:tc>
          <w:tcPr>
            <w:tcW w:w="10980" w:type="dxa"/>
          </w:tcPr>
          <w:p w14:paraId="4D2D7A5A" w14:textId="77777777" w:rsidR="003016B6" w:rsidRPr="00805B1E" w:rsidRDefault="003016B6" w:rsidP="003016B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Bid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have not received CFWB background records. Date records requested from PSW: </w: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0D012FAC" w14:textId="77777777" w:rsidR="00ED6950" w:rsidRDefault="00ED6950" w:rsidP="00720546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Bidi"/>
          <w:sz w:val="22"/>
          <w:szCs w:val="22"/>
        </w:rPr>
      </w:pPr>
    </w:p>
    <w:p w14:paraId="018E8579" w14:textId="77777777" w:rsidR="008015C2" w:rsidRPr="00720546" w:rsidRDefault="00452B3A" w:rsidP="00720546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1" w:name="_Hlk197687202"/>
      <w:bookmarkEnd w:id="0"/>
      <w:r>
        <w:rPr>
          <w:rFonts w:asciiTheme="minorHAnsi" w:hAnsiTheme="minorHAnsi" w:cstheme="minorHAnsi"/>
          <w:b/>
          <w:sz w:val="22"/>
          <w:szCs w:val="22"/>
        </w:rPr>
        <w:t>ASSESSMENT OF RISK FACTORS</w:t>
      </w:r>
    </w:p>
    <w:p w14:paraId="53A317F9" w14:textId="77777777" w:rsidR="008A5B0C" w:rsidRDefault="008A5B0C" w:rsidP="008A5B0C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Risk assessment</w:t>
      </w:r>
      <w:r w:rsidRPr="00580682">
        <w:rPr>
          <w:rFonts w:asciiTheme="minorHAnsi" w:hAnsiTheme="minorHAnsi" w:cstheme="minorHAnsi"/>
          <w:bCs/>
          <w:sz w:val="22"/>
          <w:szCs w:val="22"/>
        </w:rPr>
        <w:t xml:space="preserve"> should be ongoing and include all risk factors documented on the 04-176A and known to the provider</w:t>
      </w:r>
      <w:r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580682">
        <w:rPr>
          <w:rFonts w:asciiTheme="minorHAnsi" w:hAnsiTheme="minorHAnsi" w:cstheme="minorHAnsi"/>
          <w:bCs/>
          <w:sz w:val="22"/>
          <w:szCs w:val="22"/>
        </w:rPr>
        <w:t xml:space="preserve">Risk factors </w:t>
      </w:r>
      <w:r>
        <w:rPr>
          <w:rFonts w:asciiTheme="minorHAnsi" w:hAnsiTheme="minorHAnsi" w:cstheme="minorHAnsi"/>
          <w:bCs/>
          <w:sz w:val="22"/>
          <w:szCs w:val="22"/>
        </w:rPr>
        <w:t xml:space="preserve">that will </w:t>
      </w:r>
      <w:r w:rsidRPr="00580682">
        <w:rPr>
          <w:rFonts w:asciiTheme="minorHAnsi" w:hAnsiTheme="minorHAnsi" w:cstheme="minorHAnsi"/>
          <w:bCs/>
          <w:sz w:val="22"/>
          <w:szCs w:val="22"/>
        </w:rPr>
        <w:t xml:space="preserve">be a focus of treatment </w:t>
      </w:r>
      <w:r>
        <w:rPr>
          <w:rFonts w:asciiTheme="minorHAnsi" w:hAnsiTheme="minorHAnsi" w:cstheme="minorHAnsi"/>
          <w:bCs/>
          <w:sz w:val="22"/>
          <w:szCs w:val="22"/>
        </w:rPr>
        <w:t>must be</w:t>
      </w:r>
      <w:r w:rsidRPr="00580682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documented in the </w:t>
      </w:r>
      <w:r w:rsidRPr="00580682">
        <w:rPr>
          <w:rFonts w:asciiTheme="minorHAnsi" w:hAnsiTheme="minorHAnsi" w:cstheme="minorHAnsi"/>
          <w:bCs/>
          <w:sz w:val="22"/>
          <w:szCs w:val="22"/>
        </w:rPr>
        <w:t xml:space="preserve">clinical </w:t>
      </w:r>
      <w:r w:rsidRPr="00817549">
        <w:rPr>
          <w:rFonts w:asciiTheme="minorHAnsi" w:hAnsiTheme="minorHAnsi" w:cstheme="minorHAnsi"/>
          <w:bCs/>
          <w:sz w:val="22"/>
          <w:szCs w:val="22"/>
        </w:rPr>
        <w:t>progress</w:t>
      </w:r>
      <w:r w:rsidRPr="00580682">
        <w:rPr>
          <w:rFonts w:asciiTheme="minorHAnsi" w:hAnsiTheme="minorHAnsi" w:cstheme="minorHAnsi"/>
          <w:bCs/>
          <w:sz w:val="22"/>
          <w:szCs w:val="22"/>
        </w:rPr>
        <w:t xml:space="preserve"> section</w:t>
      </w:r>
      <w:r>
        <w:rPr>
          <w:rFonts w:asciiTheme="minorHAnsi" w:hAnsiTheme="minorHAnsi" w:cstheme="minorHAnsi"/>
          <w:bCs/>
          <w:sz w:val="22"/>
          <w:szCs w:val="22"/>
        </w:rPr>
        <w:t>s</w:t>
      </w:r>
      <w:r w:rsidRPr="00580682">
        <w:rPr>
          <w:rFonts w:asciiTheme="minorHAnsi" w:hAnsiTheme="minorHAnsi" w:cstheme="minorHAnsi"/>
          <w:bCs/>
          <w:sz w:val="22"/>
          <w:szCs w:val="22"/>
        </w:rPr>
        <w:t xml:space="preserve"> below. </w:t>
      </w:r>
      <w:r>
        <w:rPr>
          <w:rFonts w:asciiTheme="minorHAnsi" w:hAnsiTheme="minorHAnsi" w:cstheme="minorHAnsi"/>
          <w:bCs/>
          <w:sz w:val="22"/>
          <w:szCs w:val="22"/>
        </w:rPr>
        <w:t xml:space="preserve">Please refer to Clinical Risk Documentation guidance in </w:t>
      </w:r>
      <w:hyperlink r:id="rId11" w:history="1">
        <w:r w:rsidRPr="0009142E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TERM Treatment Plan Documentation Resources</w:t>
        </w:r>
      </w:hyperlink>
      <w:r>
        <w:rPr>
          <w:rFonts w:asciiTheme="minorHAnsi" w:hAnsiTheme="minorHAnsi" w:cstheme="minorHAnsi"/>
          <w:bCs/>
          <w:sz w:val="22"/>
          <w:szCs w:val="22"/>
        </w:rPr>
        <w:t>.</w:t>
      </w:r>
    </w:p>
    <w:bookmarkEnd w:id="1"/>
    <w:p w14:paraId="32DB7AF5" w14:textId="77777777" w:rsidR="00317AEA" w:rsidRDefault="00317AEA" w:rsidP="00580682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3235"/>
        <w:gridCol w:w="4021"/>
        <w:gridCol w:w="3629"/>
      </w:tblGrid>
      <w:tr w:rsidR="00320CBE" w14:paraId="551008D9" w14:textId="77777777" w:rsidTr="005A010F">
        <w:tc>
          <w:tcPr>
            <w:tcW w:w="10885" w:type="dxa"/>
            <w:gridSpan w:val="3"/>
          </w:tcPr>
          <w:p w14:paraId="2908E398" w14:textId="77777777" w:rsidR="00320CBE" w:rsidRPr="0097317B" w:rsidRDefault="00320CBE" w:rsidP="00BD5B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Dates of Assessment: </w: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9142E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320CBE" w14:paraId="34C0A83F" w14:textId="77777777" w:rsidTr="005A010F">
        <w:tc>
          <w:tcPr>
            <w:tcW w:w="3235" w:type="dxa"/>
            <w:vAlign w:val="center"/>
          </w:tcPr>
          <w:p w14:paraId="6330435F" w14:textId="77777777" w:rsidR="00320CBE" w:rsidRDefault="00320CBE" w:rsidP="0009142E">
            <w:pPr>
              <w:ind w:left="336" w:hanging="33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Suicidal ideation</w:t>
            </w:r>
            <w:r w:rsidR="0009142E">
              <w:rPr>
                <w:rFonts w:asciiTheme="minorHAnsi" w:hAnsiTheme="minorHAnsi" w:cstheme="minorHAnsi"/>
                <w:sz w:val="22"/>
                <w:szCs w:val="22"/>
              </w:rPr>
              <w:t xml:space="preserve"> (past &amp; present)</w:t>
            </w:r>
          </w:p>
        </w:tc>
        <w:tc>
          <w:tcPr>
            <w:tcW w:w="4021" w:type="dxa"/>
            <w:vAlign w:val="center"/>
          </w:tcPr>
          <w:p w14:paraId="4D958BD9" w14:textId="77777777" w:rsidR="00320CBE" w:rsidRPr="0097317B" w:rsidRDefault="00320CBE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97317B">
              <w:rPr>
                <w:rFonts w:asciiTheme="minorHAnsi" w:hAnsiTheme="minorHAnsi" w:cstheme="minorHAnsi"/>
                <w:sz w:val="22"/>
                <w:szCs w:val="22"/>
              </w:rPr>
              <w:t>History of harm to others/attempt</w:t>
            </w:r>
          </w:p>
        </w:tc>
        <w:tc>
          <w:tcPr>
            <w:tcW w:w="3629" w:type="dxa"/>
            <w:vMerge w:val="restart"/>
          </w:tcPr>
          <w:p w14:paraId="7D22D2BA" w14:textId="77777777" w:rsidR="00320CBE" w:rsidRPr="0097317B" w:rsidRDefault="00320CBE" w:rsidP="00BD5B38">
            <w:pP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Distress, disability, or dysfunction in:</w:t>
            </w:r>
          </w:p>
          <w:p w14:paraId="3BFB340A" w14:textId="77777777" w:rsidR="00320CBE" w:rsidRPr="0097317B" w:rsidRDefault="00320CBE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Social/Relational</w:t>
            </w:r>
          </w:p>
          <w:p w14:paraId="2F0830E3" w14:textId="77777777" w:rsidR="00320CBE" w:rsidRDefault="00320CBE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320CBE">
              <w:rPr>
                <w:rFonts w:asciiTheme="minorHAnsi" w:hAnsiTheme="minorHAnsi" w:cstheme="minorHAnsi"/>
                <w:sz w:val="22"/>
                <w:szCs w:val="22"/>
              </w:rPr>
              <w:t>Occupational</w:t>
            </w:r>
          </w:p>
          <w:p w14:paraId="6848325A" w14:textId="77777777" w:rsidR="00320CBE" w:rsidRPr="0097317B" w:rsidRDefault="00320CBE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Other important activities</w:t>
            </w:r>
          </w:p>
        </w:tc>
      </w:tr>
      <w:tr w:rsidR="00320CBE" w14:paraId="0BD23F1E" w14:textId="77777777" w:rsidTr="005A010F">
        <w:trPr>
          <w:trHeight w:val="144"/>
        </w:trPr>
        <w:tc>
          <w:tcPr>
            <w:tcW w:w="3235" w:type="dxa"/>
            <w:vAlign w:val="center"/>
          </w:tcPr>
          <w:p w14:paraId="5E0354E6" w14:textId="77777777" w:rsidR="00320CBE" w:rsidRDefault="00320CBE" w:rsidP="00BD5B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Suicidal plan</w:t>
            </w:r>
          </w:p>
        </w:tc>
        <w:tc>
          <w:tcPr>
            <w:tcW w:w="4021" w:type="dxa"/>
            <w:vAlign w:val="center"/>
          </w:tcPr>
          <w:p w14:paraId="40DCD77E" w14:textId="77777777" w:rsidR="00320CBE" w:rsidRPr="0097317B" w:rsidRDefault="00320CBE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History of trauma or abuse</w:t>
            </w:r>
          </w:p>
        </w:tc>
        <w:tc>
          <w:tcPr>
            <w:tcW w:w="3629" w:type="dxa"/>
            <w:vMerge/>
            <w:vAlign w:val="center"/>
          </w:tcPr>
          <w:p w14:paraId="7343D1BD" w14:textId="77777777" w:rsidR="00320CBE" w:rsidRPr="0097317B" w:rsidRDefault="00320CBE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CBE" w14:paraId="6DC27AC6" w14:textId="77777777" w:rsidTr="005A010F">
        <w:trPr>
          <w:trHeight w:val="318"/>
        </w:trPr>
        <w:tc>
          <w:tcPr>
            <w:tcW w:w="3235" w:type="dxa"/>
            <w:vAlign w:val="center"/>
          </w:tcPr>
          <w:p w14:paraId="1BCC1454" w14:textId="77777777" w:rsidR="00320CBE" w:rsidRDefault="00320CBE" w:rsidP="00BD5B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Suicidal intent</w:t>
            </w:r>
          </w:p>
        </w:tc>
        <w:tc>
          <w:tcPr>
            <w:tcW w:w="4021" w:type="dxa"/>
            <w:vMerge w:val="restart"/>
            <w:vAlign w:val="center"/>
          </w:tcPr>
          <w:p w14:paraId="7F34975B" w14:textId="77777777" w:rsidR="00320CBE" w:rsidRDefault="00320CBE" w:rsidP="00BD5B38">
            <w:pPr>
              <w:tabs>
                <w:tab w:val="left" w:pos="226"/>
              </w:tabs>
              <w:ind w:left="316" w:hanging="330"/>
              <w:rPr>
                <w:rFonts w:asciiTheme="minorHAnsi" w:hAnsiTheme="minorHAnsi" w:cstheme="minorHAnsi"/>
                <w:sz w:val="22"/>
                <w:szCs w:val="22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Reasonable probability of significant deterioration in an important area of life functioning</w:t>
            </w:r>
          </w:p>
          <w:p w14:paraId="1F9F6AC8" w14:textId="77777777" w:rsidR="00320CBE" w:rsidRPr="00681532" w:rsidRDefault="00320CBE" w:rsidP="00BD5B38">
            <w:pPr>
              <w:tabs>
                <w:tab w:val="left" w:pos="226"/>
              </w:tabs>
              <w:ind w:left="316" w:hanging="33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29" w:type="dxa"/>
            <w:vMerge/>
            <w:vAlign w:val="center"/>
          </w:tcPr>
          <w:p w14:paraId="41D043B6" w14:textId="77777777" w:rsidR="00320CBE" w:rsidRPr="0097317B" w:rsidRDefault="00320CBE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CBE" w14:paraId="0B65516E" w14:textId="77777777" w:rsidTr="005A010F">
        <w:trPr>
          <w:trHeight w:val="317"/>
        </w:trPr>
        <w:tc>
          <w:tcPr>
            <w:tcW w:w="3235" w:type="dxa"/>
            <w:vAlign w:val="center"/>
          </w:tcPr>
          <w:p w14:paraId="58ED0014" w14:textId="77777777" w:rsidR="00320CBE" w:rsidRPr="0027623D" w:rsidRDefault="00320CBE" w:rsidP="00BD5B38">
            <w:pPr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History of self-harm/attempt</w:t>
            </w:r>
          </w:p>
        </w:tc>
        <w:tc>
          <w:tcPr>
            <w:tcW w:w="4021" w:type="dxa"/>
            <w:vMerge/>
            <w:vAlign w:val="center"/>
          </w:tcPr>
          <w:p w14:paraId="1728ECBD" w14:textId="77777777" w:rsidR="00320CBE" w:rsidRPr="0027623D" w:rsidRDefault="00320CBE" w:rsidP="00BD5B38">
            <w:pPr>
              <w:tabs>
                <w:tab w:val="left" w:pos="226"/>
              </w:tabs>
              <w:ind w:left="316" w:hanging="330"/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pPr>
          </w:p>
        </w:tc>
        <w:tc>
          <w:tcPr>
            <w:tcW w:w="3629" w:type="dxa"/>
            <w:vMerge/>
            <w:vAlign w:val="center"/>
          </w:tcPr>
          <w:p w14:paraId="180ED09A" w14:textId="77777777" w:rsidR="00320CBE" w:rsidRPr="0097317B" w:rsidRDefault="00320CBE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CBE" w14:paraId="6579D459" w14:textId="77777777" w:rsidTr="005A010F">
        <w:trPr>
          <w:trHeight w:val="317"/>
        </w:trPr>
        <w:tc>
          <w:tcPr>
            <w:tcW w:w="3235" w:type="dxa"/>
            <w:vAlign w:val="center"/>
          </w:tcPr>
          <w:p w14:paraId="48F1A641" w14:textId="77777777" w:rsidR="00320CBE" w:rsidRPr="0027623D" w:rsidRDefault="00320CBE" w:rsidP="00BD5B38">
            <w:pPr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Homicidal ideation</w:t>
            </w:r>
          </w:p>
        </w:tc>
        <w:tc>
          <w:tcPr>
            <w:tcW w:w="4021" w:type="dxa"/>
            <w:vMerge/>
            <w:vAlign w:val="center"/>
          </w:tcPr>
          <w:p w14:paraId="7983D56A" w14:textId="77777777" w:rsidR="00320CBE" w:rsidRPr="0027623D" w:rsidRDefault="00320CBE" w:rsidP="00BD5B38">
            <w:pPr>
              <w:tabs>
                <w:tab w:val="left" w:pos="226"/>
              </w:tabs>
              <w:ind w:left="316" w:hanging="330"/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pPr>
          </w:p>
        </w:tc>
        <w:tc>
          <w:tcPr>
            <w:tcW w:w="3629" w:type="dxa"/>
            <w:vMerge/>
            <w:vAlign w:val="center"/>
          </w:tcPr>
          <w:p w14:paraId="519F407D" w14:textId="77777777" w:rsidR="00320CBE" w:rsidRPr="0097317B" w:rsidRDefault="00320CBE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A010F" w14:paraId="760E0F84" w14:textId="77777777" w:rsidTr="005A010F">
        <w:trPr>
          <w:trHeight w:val="317"/>
        </w:trPr>
        <w:tc>
          <w:tcPr>
            <w:tcW w:w="3235" w:type="dxa"/>
            <w:vAlign w:val="center"/>
          </w:tcPr>
          <w:p w14:paraId="0DD44B7A" w14:textId="77777777" w:rsidR="005A010F" w:rsidRPr="0027623D" w:rsidRDefault="005A010F" w:rsidP="00BD5B38">
            <w:pPr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Homicidal plan</w:t>
            </w:r>
          </w:p>
        </w:tc>
        <w:tc>
          <w:tcPr>
            <w:tcW w:w="7650" w:type="dxa"/>
            <w:gridSpan w:val="2"/>
            <w:vMerge w:val="restart"/>
          </w:tcPr>
          <w:p w14:paraId="24604570" w14:textId="77777777" w:rsidR="005A010F" w:rsidRDefault="005A010F" w:rsidP="005A010F">
            <w:pPr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Substance abuse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C54A36B" w14:textId="77777777" w:rsidR="005A010F" w:rsidRPr="0097317B" w:rsidRDefault="005A010F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A010F" w14:paraId="21071052" w14:textId="77777777" w:rsidTr="005A010F">
        <w:trPr>
          <w:trHeight w:val="317"/>
        </w:trPr>
        <w:tc>
          <w:tcPr>
            <w:tcW w:w="3235" w:type="dxa"/>
            <w:vAlign w:val="center"/>
          </w:tcPr>
          <w:p w14:paraId="14763E61" w14:textId="77777777" w:rsidR="005A010F" w:rsidRPr="0027623D" w:rsidRDefault="005A010F" w:rsidP="00BD5B38">
            <w:pPr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pP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  <w:r w:rsidRPr="0027623D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t xml:space="preserve"> </w:t>
            </w:r>
            <w:r w:rsidRPr="0027623D">
              <w:rPr>
                <w:rFonts w:asciiTheme="minorHAnsi" w:hAnsiTheme="minorHAnsi" w:cstheme="minorHAnsi"/>
                <w:sz w:val="22"/>
                <w:szCs w:val="22"/>
              </w:rPr>
              <w:t>Homicidal intent</w:t>
            </w:r>
          </w:p>
        </w:tc>
        <w:tc>
          <w:tcPr>
            <w:tcW w:w="7650" w:type="dxa"/>
            <w:gridSpan w:val="2"/>
            <w:vMerge/>
            <w:vAlign w:val="center"/>
          </w:tcPr>
          <w:p w14:paraId="1743D9CB" w14:textId="77777777" w:rsidR="005A010F" w:rsidRPr="0097317B" w:rsidRDefault="005A010F" w:rsidP="00BD5B3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709EFE2" w14:textId="77777777" w:rsidR="00320CBE" w:rsidRDefault="00320CBE" w:rsidP="0045338A">
      <w:pPr>
        <w:jc w:val="center"/>
        <w:textAlignment w:val="baseline"/>
        <w:rPr>
          <w:rFonts w:ascii="Calibri" w:hAnsi="Calibri" w:cs="Calibri"/>
          <w:b/>
          <w:bCs/>
          <w:sz w:val="22"/>
          <w:szCs w:val="22"/>
        </w:rPr>
      </w:pPr>
    </w:p>
    <w:p w14:paraId="43447FA0" w14:textId="77777777" w:rsidR="00196C90" w:rsidRDefault="00AC4AA6" w:rsidP="00196C90">
      <w:pPr>
        <w:spacing w:line="276" w:lineRule="auto"/>
        <w:jc w:val="center"/>
        <w:textAlignment w:val="baseline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CLIENT</w:t>
      </w:r>
      <w:r w:rsidR="00DA5D39">
        <w:rPr>
          <w:rFonts w:ascii="Calibri" w:hAnsi="Calibri" w:cs="Calibri"/>
          <w:b/>
          <w:bCs/>
          <w:sz w:val="22"/>
          <w:szCs w:val="22"/>
        </w:rPr>
        <w:t xml:space="preserve"> SYMPTOM CHECKLIST</w:t>
      </w:r>
    </w:p>
    <w:p w14:paraId="35E104C0" w14:textId="77777777" w:rsidR="0045338A" w:rsidRPr="00F5265C" w:rsidRDefault="003D16DE" w:rsidP="00196C90">
      <w:pPr>
        <w:spacing w:line="276" w:lineRule="auto"/>
        <w:textAlignment w:val="baseline"/>
        <w:rPr>
          <w:rFonts w:asciiTheme="minorHAnsi" w:hAnsiTheme="minorHAnsi" w:cstheme="minorHAnsi"/>
          <w:b/>
          <w:bCs/>
          <w:sz w:val="24"/>
        </w:rPr>
      </w:pPr>
      <w:r w:rsidRPr="00F5265C">
        <w:rPr>
          <w:rFonts w:asciiTheme="minorHAnsi" w:hAnsiTheme="minorHAnsi" w:cstheme="minorHAnsi"/>
          <w:bCs/>
          <w:i/>
          <w:sz w:val="22"/>
          <w:szCs w:val="28"/>
        </w:rPr>
        <w:t>If the source of information about symptoms is a social worker or collateral contact, that information is not considered confidential and may be included. Do not include symptoms directly reported by the client unless there is a signed Release of Information (ROI).</w:t>
      </w:r>
    </w:p>
    <w:tbl>
      <w:tblPr>
        <w:tblStyle w:val="TableGrid"/>
        <w:tblW w:w="1097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3870"/>
        <w:gridCol w:w="3150"/>
      </w:tblGrid>
      <w:tr w:rsidR="00DA5D39" w14:paraId="24F1ABBC" w14:textId="77777777" w:rsidTr="001D4EB2">
        <w:tc>
          <w:tcPr>
            <w:tcW w:w="10975" w:type="dxa"/>
            <w:gridSpan w:val="3"/>
          </w:tcPr>
          <w:p w14:paraId="14801B9C" w14:textId="77777777" w:rsidR="00DA5D39" w:rsidRDefault="00DA5D39" w:rsidP="00C340CB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62A97">
              <w:rPr>
                <w:rFonts w:ascii="Calibri" w:hAnsi="Calibri" w:cs="Calibri"/>
                <w:sz w:val="22"/>
                <w:szCs w:val="22"/>
              </w:rPr>
              <w:t xml:space="preserve">The following </w:t>
            </w:r>
            <w:r w:rsidRPr="00062A97">
              <w:rPr>
                <w:rFonts w:ascii="Calibri" w:hAnsi="Calibri" w:cs="Calibri"/>
                <w:i/>
                <w:iCs/>
                <w:sz w:val="22"/>
                <w:szCs w:val="22"/>
              </w:rPr>
              <w:t>current</w:t>
            </w:r>
            <w:r w:rsidRPr="00062A97">
              <w:rPr>
                <w:rFonts w:ascii="Calibri" w:hAnsi="Calibri" w:cs="Calibri"/>
                <w:sz w:val="22"/>
                <w:szCs w:val="22"/>
              </w:rPr>
              <w:t xml:space="preserve"> symptoms were reported and</w:t>
            </w:r>
            <w:r w:rsidR="00C340CB">
              <w:rPr>
                <w:rFonts w:ascii="Calibri" w:hAnsi="Calibri" w:cs="Calibri"/>
                <w:sz w:val="22"/>
                <w:szCs w:val="22"/>
              </w:rPr>
              <w:t>/or</w:t>
            </w:r>
            <w:r w:rsidRPr="00062A97">
              <w:rPr>
                <w:rFonts w:ascii="Calibri" w:hAnsi="Calibri" w:cs="Calibri"/>
                <w:sz w:val="22"/>
                <w:szCs w:val="22"/>
              </w:rPr>
              <w:t xml:space="preserve"> observed:</w:t>
            </w:r>
          </w:p>
          <w:p w14:paraId="11AFEBB1" w14:textId="77777777" w:rsidR="00DA5D39" w:rsidRDefault="00DA5D39" w:rsidP="00C340CB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DA5D39" w14:paraId="3D7DBC9E" w14:textId="77777777" w:rsidTr="001D4EB2">
        <w:tc>
          <w:tcPr>
            <w:tcW w:w="3955" w:type="dxa"/>
          </w:tcPr>
          <w:p w14:paraId="66561B3E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4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2"/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Angry mood</w:t>
            </w:r>
          </w:p>
          <w:p w14:paraId="10601276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nhedonia</w:t>
            </w:r>
          </w:p>
          <w:p w14:paraId="50B0F2C9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nxious mood</w:t>
            </w:r>
          </w:p>
          <w:p w14:paraId="2F5EF285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ppetite concerns</w:t>
            </w:r>
          </w:p>
          <w:p w14:paraId="688AA890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voidance</w:t>
            </w:r>
          </w:p>
          <w:p w14:paraId="2A718AC2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Concentration challenges</w:t>
            </w:r>
          </w:p>
          <w:p w14:paraId="60E50446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Denial</w:t>
            </w:r>
          </w:p>
          <w:p w14:paraId="4CE1DC6D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Depressive mood</w:t>
            </w:r>
          </w:p>
          <w:p w14:paraId="0FD22A20" w14:textId="77777777" w:rsidR="00DA5D39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Derealization</w:t>
            </w:r>
          </w:p>
          <w:p w14:paraId="0CA6D004" w14:textId="77777777" w:rsidR="00DA5D39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D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istorted blame</w:t>
            </w:r>
          </w:p>
          <w:p w14:paraId="7686DA61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Distressing dreams</w:t>
            </w:r>
          </w:p>
          <w:p w14:paraId="2E74AC88" w14:textId="77777777" w:rsidR="00DA5D39" w:rsidRPr="00393A42" w:rsidRDefault="00DA5D39" w:rsidP="0045338A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70" w:type="dxa"/>
          </w:tcPr>
          <w:p w14:paraId="4D0BA975" w14:textId="77777777" w:rsidR="0045338A" w:rsidRPr="00393A42" w:rsidRDefault="0045338A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Euphoric mood</w:t>
            </w:r>
          </w:p>
          <w:p w14:paraId="5370D55B" w14:textId="77777777" w:rsidR="00DA5D39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Euthymic mood</w:t>
            </w:r>
          </w:p>
          <w:p w14:paraId="2AB5D475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Exaggerated startle response</w:t>
            </w:r>
          </w:p>
          <w:p w14:paraId="1CA46286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737EF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Fatalistic cognitions</w:t>
            </w:r>
          </w:p>
          <w:p w14:paraId="6964763C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737EF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Fatigue</w:t>
            </w:r>
          </w:p>
          <w:p w14:paraId="4E18C78B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737EF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Fear of being alone</w:t>
            </w:r>
          </w:p>
          <w:p w14:paraId="27AC00FB" w14:textId="77777777" w:rsidR="00DA5D39" w:rsidRPr="00393A42" w:rsidRDefault="00A379C4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9525D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Flashbacks</w:t>
            </w:r>
          </w:p>
          <w:p w14:paraId="0CAE5CBA" w14:textId="77777777" w:rsidR="00DA5D39" w:rsidRPr="00393A42" w:rsidRDefault="00737EFA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Grandiose cognitions</w:t>
            </w:r>
          </w:p>
          <w:p w14:paraId="1828003F" w14:textId="77777777" w:rsidR="00DA5D39" w:rsidRDefault="00737EFA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Hallucinations</w:t>
            </w:r>
          </w:p>
          <w:p w14:paraId="519E3EF6" w14:textId="77777777" w:rsidR="00DA5D39" w:rsidRPr="00393A42" w:rsidRDefault="00737EFA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Helplessness</w:t>
            </w:r>
          </w:p>
          <w:p w14:paraId="3EE2478C" w14:textId="77777777" w:rsidR="00DA5D39" w:rsidRDefault="00737EFA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H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opelessness</w:t>
            </w:r>
          </w:p>
          <w:p w14:paraId="09DF9A15" w14:textId="77777777" w:rsidR="00DA5D39" w:rsidRPr="00393A42" w:rsidRDefault="00DA5D39" w:rsidP="0045338A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0" w:type="dxa"/>
          </w:tcPr>
          <w:p w14:paraId="6226D166" w14:textId="77777777" w:rsidR="0045338A" w:rsidRDefault="0045338A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Hypervig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ilance</w:t>
            </w:r>
          </w:p>
          <w:p w14:paraId="063C119F" w14:textId="77777777" w:rsidR="0045338A" w:rsidRPr="00393A42" w:rsidRDefault="0045338A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Intrusive memories</w:t>
            </w:r>
          </w:p>
          <w:p w14:paraId="497CB2E3" w14:textId="77777777" w:rsidR="00DA5D39" w:rsidRPr="00393A42" w:rsidRDefault="00737EFA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Irr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itable mood</w:t>
            </w:r>
          </w:p>
          <w:p w14:paraId="4FE79C29" w14:textId="77777777" w:rsidR="00DA5D39" w:rsidRPr="00393A42" w:rsidRDefault="00737EFA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Isolation</w:t>
            </w:r>
          </w:p>
          <w:p w14:paraId="035EA7BE" w14:textId="77777777" w:rsidR="00DA5D39" w:rsidRDefault="00737EFA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Memory challenges</w:t>
            </w:r>
          </w:p>
          <w:p w14:paraId="6155C524" w14:textId="77777777" w:rsidR="00DA5D39" w:rsidRDefault="00737EFA" w:rsidP="00320CBE">
            <w:pPr>
              <w:ind w:left="346" w:hanging="346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Physiological reactions to trauma reminders</w:t>
            </w:r>
          </w:p>
          <w:p w14:paraId="3278DADC" w14:textId="77777777" w:rsidR="00320CBE" w:rsidRPr="00320CBE" w:rsidRDefault="00320CBE" w:rsidP="00320CBE">
            <w:pPr>
              <w:ind w:left="346" w:hanging="346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6170E929" w14:textId="77777777" w:rsidR="00DA5D39" w:rsidRDefault="00B146D8" w:rsidP="00320CB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Psychomotor agitation</w:t>
            </w:r>
          </w:p>
          <w:p w14:paraId="43ADAF6C" w14:textId="77777777" w:rsidR="00DA5D39" w:rsidRPr="00393A42" w:rsidRDefault="00B146D8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Sleep disturbance</w:t>
            </w:r>
          </w:p>
          <w:p w14:paraId="792FA0CA" w14:textId="77777777" w:rsidR="00DA5D39" w:rsidRPr="00393A42" w:rsidRDefault="00B146D8" w:rsidP="00EC3CD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5D39">
              <w:rPr>
                <w:rFonts w:asciiTheme="minorHAnsi" w:hAnsiTheme="minorHAnsi" w:cstheme="minorHAnsi"/>
                <w:sz w:val="22"/>
                <w:szCs w:val="22"/>
              </w:rPr>
              <w:t>Somatic complaints</w:t>
            </w:r>
          </w:p>
          <w:p w14:paraId="33386E6E" w14:textId="77777777" w:rsidR="00DA5D39" w:rsidRPr="00393A42" w:rsidRDefault="00B146D8" w:rsidP="00EC3CDA">
            <w:pPr>
              <w:spacing w:line="360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DA5D39" w:rsidRPr="00393A42">
              <w:rPr>
                <w:rFonts w:asciiTheme="minorHAnsi" w:hAnsiTheme="minorHAnsi" w:cstheme="minorHAnsi"/>
                <w:sz w:val="22"/>
                <w:szCs w:val="22"/>
              </w:rPr>
              <w:t xml:space="preserve"> Other: </w:t>
            </w:r>
            <w:r w:rsidR="00B2788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3" w:name="Text88"/>
            <w:r w:rsidR="00B27885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B27885">
              <w:rPr>
                <w:rFonts w:asciiTheme="minorHAnsi" w:hAnsiTheme="minorHAnsi" w:cstheme="minorHAnsi"/>
                <w:sz w:val="22"/>
                <w:szCs w:val="22"/>
              </w:rPr>
            </w:r>
            <w:r w:rsidR="00B2788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B2788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B2788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B2788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B2788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B27885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B2788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3"/>
          </w:p>
          <w:p w14:paraId="16F12DFB" w14:textId="77777777" w:rsidR="00DA5D39" w:rsidRPr="00393A42" w:rsidRDefault="00DA5D39" w:rsidP="00EC3CDA">
            <w:pPr>
              <w:spacing w:line="36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BB9C959" w14:textId="77777777" w:rsidR="00062A97" w:rsidRPr="00062A97" w:rsidRDefault="00062A97" w:rsidP="00062A97">
      <w:pPr>
        <w:textAlignment w:val="baseline"/>
        <w:rPr>
          <w:rFonts w:ascii="Segoe UI" w:hAnsi="Segoe UI" w:cs="Segoe UI"/>
          <w:sz w:val="18"/>
          <w:szCs w:val="18"/>
        </w:rPr>
      </w:pPr>
      <w:r w:rsidRPr="00062A97">
        <w:rPr>
          <w:rFonts w:ascii="Calibri" w:hAnsi="Calibri" w:cs="Calibri"/>
          <w:sz w:val="22"/>
          <w:szCs w:val="22"/>
        </w:rPr>
        <w:t> </w:t>
      </w:r>
    </w:p>
    <w:p w14:paraId="416E2DE7" w14:textId="77777777" w:rsidR="007C4A0A" w:rsidRPr="00C84A40" w:rsidRDefault="00DA5D39" w:rsidP="00C84A40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TREATMENT</w:t>
      </w:r>
      <w:r w:rsidR="00452B3A">
        <w:rPr>
          <w:rFonts w:asciiTheme="minorHAnsi" w:hAnsiTheme="minorHAnsi" w:cstheme="minorHAnsi"/>
          <w:b/>
          <w:sz w:val="22"/>
          <w:szCs w:val="22"/>
        </w:rPr>
        <w:t xml:space="preserve"> PROGRESS</w:t>
      </w:r>
    </w:p>
    <w:tbl>
      <w:tblPr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75"/>
      </w:tblGrid>
      <w:tr w:rsidR="00365385" w:rsidRPr="003968CB" w14:paraId="6B729879" w14:textId="77777777" w:rsidTr="001D4EB2">
        <w:tc>
          <w:tcPr>
            <w:tcW w:w="10975" w:type="dxa"/>
            <w:shd w:val="clear" w:color="auto" w:fill="E6E6E6"/>
          </w:tcPr>
          <w:p w14:paraId="3AE3D734" w14:textId="77777777" w:rsidR="00AD344A" w:rsidRPr="00AD6B07" w:rsidRDefault="00AD6B07" w:rsidP="007F15E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6B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INSTRUCTIONS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 </w:t>
            </w:r>
            <w:r w:rsidR="00FF7BA5" w:rsidRPr="004B05D7">
              <w:rPr>
                <w:rFonts w:asciiTheme="minorHAnsi" w:hAnsiTheme="minorHAnsi" w:cstheme="minorHAnsi"/>
                <w:sz w:val="22"/>
                <w:szCs w:val="22"/>
              </w:rPr>
              <w:t>It is essential that therapists working with C</w:t>
            </w:r>
            <w:r w:rsidR="00EA282E">
              <w:rPr>
                <w:rFonts w:asciiTheme="minorHAnsi" w:hAnsiTheme="minorHAnsi" w:cstheme="minorHAnsi"/>
                <w:sz w:val="22"/>
                <w:szCs w:val="22"/>
              </w:rPr>
              <w:t>FWB</w:t>
            </w:r>
            <w:r w:rsidR="00FF7BA5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56F2C">
              <w:rPr>
                <w:rFonts w:asciiTheme="minorHAnsi" w:hAnsiTheme="minorHAnsi" w:cstheme="minorHAnsi"/>
                <w:sz w:val="22"/>
                <w:szCs w:val="22"/>
              </w:rPr>
              <w:t>parent</w:t>
            </w:r>
            <w:r w:rsidR="00FF7BA5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s accept the true finding of the Juvenile Court as a fact of the case. </w:t>
            </w:r>
            <w:r w:rsidR="00AD344A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 If C</w:t>
            </w:r>
            <w:r w:rsidR="00F5460B">
              <w:rPr>
                <w:rFonts w:asciiTheme="minorHAnsi" w:hAnsiTheme="minorHAnsi" w:cstheme="minorHAnsi"/>
                <w:sz w:val="22"/>
                <w:szCs w:val="22"/>
              </w:rPr>
              <w:t>FWB</w:t>
            </w:r>
            <w:r w:rsidR="00AD344A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 offers the family Voluntary Services instead of filing a petition with the Court to take jurisdiction, a true finding does not apply; however, the therapist is expected to accept the allegations of abuse as facts of the case</w:t>
            </w:r>
            <w:r w:rsidR="007F5784" w:rsidRPr="004B05D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FF7BA5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1C3A907" w14:textId="77777777" w:rsidR="007C4A0A" w:rsidRPr="004B05D7" w:rsidRDefault="007C4A0A" w:rsidP="007F15EC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5A3841CA" w14:textId="77777777" w:rsidR="006906CB" w:rsidRDefault="00D845CE" w:rsidP="007F15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Identify the</w:t>
            </w:r>
            <w:r w:rsidR="00BD520E">
              <w:rPr>
                <w:rFonts w:asciiTheme="minorHAnsi" w:hAnsiTheme="minorHAnsi" w:cstheme="minorHAnsi"/>
                <w:sz w:val="22"/>
                <w:szCs w:val="22"/>
              </w:rPr>
              <w:t xml:space="preserve"> applicable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</w:t>
            </w:r>
            <w:r w:rsidR="00BC5EB9">
              <w:rPr>
                <w:rFonts w:asciiTheme="minorHAnsi" w:hAnsiTheme="minorHAnsi" w:cstheme="minorHAnsi"/>
                <w:sz w:val="22"/>
                <w:szCs w:val="22"/>
              </w:rPr>
              <w:t>ocus of treatment area</w:t>
            </w:r>
            <w:r w:rsidR="00BD520E">
              <w:rPr>
                <w:rFonts w:asciiTheme="minorHAnsi" w:hAnsiTheme="minorHAnsi" w:cstheme="minorHAnsi"/>
                <w:sz w:val="22"/>
                <w:szCs w:val="22"/>
              </w:rPr>
              <w:t xml:space="preserve"> from the </w:t>
            </w:r>
            <w:r w:rsidR="00583DCE">
              <w:rPr>
                <w:rFonts w:asciiTheme="minorHAnsi" w:hAnsiTheme="minorHAnsi" w:cstheme="minorHAnsi"/>
                <w:sz w:val="22"/>
                <w:szCs w:val="22"/>
              </w:rPr>
              <w:t>drop-down</w:t>
            </w:r>
            <w:r w:rsidR="00BD520E">
              <w:rPr>
                <w:rFonts w:asciiTheme="minorHAnsi" w:hAnsiTheme="minorHAnsi" w:cstheme="minorHAnsi"/>
                <w:sz w:val="22"/>
                <w:szCs w:val="22"/>
              </w:rPr>
              <w:t xml:space="preserve"> menu</w:t>
            </w:r>
            <w:r w:rsidR="00583D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AD344A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31E6D" w:rsidRPr="00D845C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Document progress since last treatment report. Progress should include information pertaining to evidence-informed interventions utilized and client’s response to the clinical interventions (i.e., </w:t>
            </w:r>
            <w:r w:rsidR="003D16DE" w:rsidRPr="00D845C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changes in the client’s attitudes, beliefs, and behaviors as reported by </w:t>
            </w:r>
            <w:r w:rsidR="003D16DE">
              <w:rPr>
                <w:rFonts w:asciiTheme="minorHAnsi" w:hAnsiTheme="minorHAnsi" w:cstheme="minorHAnsi"/>
                <w:bCs/>
                <w:sz w:val="22"/>
                <w:szCs w:val="22"/>
              </w:rPr>
              <w:t>SW or collateral contacts</w:t>
            </w:r>
            <w:r w:rsidR="003D16DE" w:rsidRPr="00D845C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and </w:t>
            </w:r>
            <w:r w:rsidR="003D16DE" w:rsidRPr="00CF7EE9">
              <w:rPr>
                <w:rFonts w:asciiTheme="minorHAnsi" w:hAnsiTheme="minorHAnsi" w:cstheme="minorHAnsi"/>
                <w:bCs/>
                <w:sz w:val="22"/>
                <w:szCs w:val="22"/>
              </w:rPr>
              <w:t>the clinician’s professional observations of the client’s engagement with or responsiveness to treatment</w:t>
            </w:r>
            <w:r w:rsidR="00631E6D" w:rsidRPr="00D845CE">
              <w:rPr>
                <w:rFonts w:asciiTheme="minorHAnsi" w:hAnsiTheme="minorHAnsi" w:cstheme="minorHAnsi"/>
                <w:bCs/>
                <w:sz w:val="22"/>
                <w:szCs w:val="22"/>
              </w:rPr>
              <w:t>).  Documentation of progress reflects therapist’s clinical assessment of progress rather than client’s direct statements or quotes.</w:t>
            </w:r>
            <w:r w:rsidR="008077E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6906CB" w:rsidRPr="004B05D7">
              <w:rPr>
                <w:rFonts w:asciiTheme="minorHAnsi" w:hAnsiTheme="minorHAnsi" w:cstheme="minorHAnsi"/>
                <w:sz w:val="22"/>
                <w:szCs w:val="22"/>
              </w:rPr>
              <w:t>For each update, please include new progress in applicable section and do not delete previous entries.</w:t>
            </w:r>
            <w:r w:rsidR="006906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D7EAA">
              <w:rPr>
                <w:rFonts w:asciiTheme="minorHAnsi" w:hAnsiTheme="minorHAnsi" w:cstheme="minorHAnsi"/>
                <w:sz w:val="22"/>
                <w:szCs w:val="22"/>
              </w:rPr>
              <w:t>Please note when a</w:t>
            </w:r>
            <w:r w:rsidR="009620C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1434A">
              <w:rPr>
                <w:rFonts w:asciiTheme="minorHAnsi" w:hAnsiTheme="minorHAnsi" w:cstheme="minorHAnsi"/>
                <w:sz w:val="22"/>
                <w:szCs w:val="22"/>
              </w:rPr>
              <w:t xml:space="preserve">treatment </w:t>
            </w:r>
            <w:r w:rsidR="009620C1">
              <w:rPr>
                <w:rFonts w:asciiTheme="minorHAnsi" w:hAnsiTheme="minorHAnsi" w:cstheme="minorHAnsi"/>
                <w:sz w:val="22"/>
                <w:szCs w:val="22"/>
              </w:rPr>
              <w:t xml:space="preserve">area </w:t>
            </w:r>
            <w:r w:rsidR="00A4108D">
              <w:rPr>
                <w:rFonts w:asciiTheme="minorHAnsi" w:hAnsiTheme="minorHAnsi" w:cstheme="minorHAnsi"/>
                <w:sz w:val="22"/>
                <w:szCs w:val="22"/>
              </w:rPr>
              <w:t xml:space="preserve">is no longer </w:t>
            </w:r>
            <w:r w:rsidR="009A47DA">
              <w:rPr>
                <w:rFonts w:asciiTheme="minorHAnsi" w:hAnsiTheme="minorHAnsi" w:cstheme="minorHAnsi"/>
                <w:sz w:val="22"/>
                <w:szCs w:val="22"/>
              </w:rPr>
              <w:t>an active focus of clinical attention.</w:t>
            </w:r>
            <w:r w:rsidR="009620C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906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40D0D4" w14:textId="77777777" w:rsidR="003D16DE" w:rsidRDefault="003D16DE" w:rsidP="003D16DE">
            <w:pPr>
              <w:rPr>
                <w:b/>
                <w:bCs/>
                <w:i/>
              </w:rPr>
            </w:pPr>
          </w:p>
          <w:p w14:paraId="409824D1" w14:textId="77777777" w:rsidR="003D16DE" w:rsidRPr="00C053EA" w:rsidRDefault="003D16DE" w:rsidP="003D16D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1AD">
              <w:rPr>
                <w:b/>
                <w:bCs/>
                <w:i/>
              </w:rPr>
              <w:t>Reminder</w:t>
            </w:r>
            <w:r w:rsidRPr="009B6157">
              <w:rPr>
                <w:bCs/>
                <w:i/>
              </w:rPr>
              <w:t xml:space="preserve">: Observations made by the clinician during therapy sessions are considered part of the client’s Protected Health Information (PHI), </w:t>
            </w:r>
            <w:proofErr w:type="gramStart"/>
            <w:r w:rsidRPr="009B6157">
              <w:rPr>
                <w:bCs/>
                <w:i/>
              </w:rPr>
              <w:t>similar to</w:t>
            </w:r>
            <w:proofErr w:type="gramEnd"/>
            <w:r w:rsidRPr="009B6157">
              <w:rPr>
                <w:bCs/>
                <w:i/>
              </w:rPr>
              <w:t xml:space="preserve"> verbal communication, and should not be included in the treatment update unless a valid ROI is in place.</w:t>
            </w:r>
          </w:p>
          <w:p w14:paraId="27C92A90" w14:textId="77777777" w:rsidR="003B7D7C" w:rsidRPr="003B7D7C" w:rsidRDefault="003B7D7C" w:rsidP="003D16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65042B5" w14:textId="77777777" w:rsidR="007420AB" w:rsidRDefault="007420AB"/>
    <w:tbl>
      <w:tblPr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bottom w:w="29" w:type="dxa"/>
        </w:tblCellMar>
        <w:tblLook w:val="01E0" w:firstRow="1" w:lastRow="1" w:firstColumn="1" w:lastColumn="1" w:noHBand="0" w:noVBand="0"/>
      </w:tblPr>
      <w:tblGrid>
        <w:gridCol w:w="10975"/>
      </w:tblGrid>
      <w:tr w:rsidR="00365385" w:rsidRPr="003968CB" w14:paraId="6B056BD5" w14:textId="77777777" w:rsidTr="00320CBE">
        <w:trPr>
          <w:trHeight w:val="539"/>
        </w:trPr>
        <w:tc>
          <w:tcPr>
            <w:tcW w:w="10975" w:type="dxa"/>
          </w:tcPr>
          <w:p w14:paraId="701BF131" w14:textId="77777777" w:rsidR="005F139F" w:rsidRDefault="005F139F" w:rsidP="005F139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FOCUS OF TREATMENT</w:t>
            </w:r>
            <w:r w:rsidRPr="00123EA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alias w:val="Focus of Treatment"/>
                <w:tag w:val="Focus of Treatment"/>
                <w:id w:val="-628242680"/>
                <w:placeholder>
                  <w:docPart w:val="6BF1AAEFCA3C40BBB26C6E5F8B3B3D86"/>
                </w:placeholder>
                <w:showingPlcHdr/>
                <w:dropDownList>
                  <w:listItem w:value="Choose an item."/>
                  <w:listItem w:displayText="Emotional abuse prevention" w:value="Emotional abuse prevention"/>
                  <w:listItem w:displayText="Enhancing parenting skills" w:value="Enhancing parenting skills"/>
                  <w:listItem w:displayText="Intimate partner violence prevention" w:value="Intimate partner violence prevention"/>
                  <w:listItem w:displayText="Mental health stabilization" w:value="Mental health stabilization"/>
                  <w:listItem w:displayText="Neglect prevention" w:value="Neglect prevention"/>
                  <w:listItem w:displayText="Physical abuse prevention" w:value="Physical abuse prevention"/>
                  <w:listItem w:displayText="Relapse prevention" w:value="Relapse prevention"/>
                  <w:listItem w:displayText="Safety planning for risk factors" w:value="Safety planning for risk factors"/>
                  <w:listItem w:displayText="Sexual abuse prevention" w:value="Sexual abuse prevention"/>
                  <w:listItem w:displayText="Trauma processing" w:value="Trauma processing"/>
                  <w:listItem w:displayText="Other area of focus (please describe)" w:value="Other area of focus (please describe)"/>
                </w:dropDownList>
              </w:sdtPr>
              <w:sdtEndPr/>
              <w:sdtContent>
                <w:r w:rsidR="0009142E" w:rsidRPr="00320CBE">
                  <w:rPr>
                    <w:rStyle w:val="PlaceholderText"/>
                    <w:rFonts w:asciiTheme="minorHAnsi" w:hAnsiTheme="minorHAnsi" w:cstheme="minorHAnsi"/>
                    <w:sz w:val="22"/>
                    <w:szCs w:val="28"/>
                  </w:rPr>
                  <w:t>Choose an item.</w:t>
                </w:r>
              </w:sdtContent>
            </w:sdt>
          </w:p>
          <w:p w14:paraId="7B00E407" w14:textId="77777777" w:rsidR="005F139F" w:rsidRDefault="0009142E" w:rsidP="005F13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If ‘other area of focus’ is selected, describe here: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135DA8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135DA8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135DA8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135DA8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135DA8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C38CADD" w14:textId="77777777" w:rsidR="0009142E" w:rsidRDefault="0009142E" w:rsidP="005F139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9" w:type="dxa"/>
                <w:bottom w:w="29" w:type="dxa"/>
              </w:tblCellMar>
              <w:tblLook w:val="04A0" w:firstRow="1" w:lastRow="0" w:firstColumn="1" w:lastColumn="0" w:noHBand="0" w:noVBand="1"/>
            </w:tblPr>
            <w:tblGrid>
              <w:gridCol w:w="2040"/>
              <w:gridCol w:w="8619"/>
            </w:tblGrid>
            <w:tr w:rsidR="00320CBE" w14:paraId="3F89A5E2" w14:textId="77777777" w:rsidTr="0009142E">
              <w:tc>
                <w:tcPr>
                  <w:tcW w:w="2040" w:type="dxa"/>
                </w:tcPr>
                <w:p w14:paraId="59CB76E5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lastRenderedPageBreak/>
                    <w:t>I</w:t>
                  </w: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nitial Assessment</w:t>
                  </w: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8619" w:type="dxa"/>
                </w:tcPr>
                <w:p w14:paraId="6D9D1DB5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331FEBDB" w14:textId="77777777" w:rsidTr="0009142E">
              <w:tc>
                <w:tcPr>
                  <w:tcW w:w="2040" w:type="dxa"/>
                </w:tcPr>
                <w:p w14:paraId="1EADB621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First Update:</w:t>
                  </w:r>
                </w:p>
              </w:tc>
              <w:tc>
                <w:tcPr>
                  <w:tcW w:w="8619" w:type="dxa"/>
                </w:tcPr>
                <w:p w14:paraId="0930E077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174E57A7" w14:textId="77777777" w:rsidTr="0009142E">
              <w:tc>
                <w:tcPr>
                  <w:tcW w:w="2040" w:type="dxa"/>
                </w:tcPr>
                <w:p w14:paraId="6AA7F3FE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Second Update:</w:t>
                  </w:r>
                </w:p>
              </w:tc>
              <w:tc>
                <w:tcPr>
                  <w:tcW w:w="8619" w:type="dxa"/>
                </w:tcPr>
                <w:p w14:paraId="48484365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6A745868" w14:textId="77777777" w:rsidTr="0009142E">
              <w:tc>
                <w:tcPr>
                  <w:tcW w:w="2040" w:type="dxa"/>
                </w:tcPr>
                <w:p w14:paraId="338572F7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Third Update:</w:t>
                  </w:r>
                </w:p>
              </w:tc>
              <w:tc>
                <w:tcPr>
                  <w:tcW w:w="8619" w:type="dxa"/>
                </w:tcPr>
                <w:p w14:paraId="21984AA5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4D74F905" w14:textId="77777777" w:rsidTr="0009142E">
              <w:tc>
                <w:tcPr>
                  <w:tcW w:w="2040" w:type="dxa"/>
                </w:tcPr>
                <w:p w14:paraId="0C707E07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Fourth Update:</w:t>
                  </w:r>
                </w:p>
              </w:tc>
              <w:tc>
                <w:tcPr>
                  <w:tcW w:w="8619" w:type="dxa"/>
                </w:tcPr>
                <w:p w14:paraId="529F89C4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1B822656" w14:textId="77777777" w:rsidR="00365385" w:rsidRPr="004B05D7" w:rsidRDefault="00320CBE" w:rsidP="000B0D0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720546" w:rsidRPr="003968CB" w14:paraId="52242A0D" w14:textId="77777777" w:rsidTr="00320CBE">
        <w:trPr>
          <w:trHeight w:val="539"/>
        </w:trPr>
        <w:tc>
          <w:tcPr>
            <w:tcW w:w="10975" w:type="dxa"/>
          </w:tcPr>
          <w:p w14:paraId="4A06CC3B" w14:textId="77777777" w:rsidR="00C03062" w:rsidRDefault="00C03062" w:rsidP="00C030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FOCUS OF TREATMENT</w:t>
            </w:r>
            <w:r w:rsidRPr="00123EA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alias w:val="Focus of Treatment"/>
                <w:tag w:val="Focus of Treatment"/>
                <w:id w:val="1607386053"/>
                <w:placeholder>
                  <w:docPart w:val="28D1631D85264EE0A347786A353A877B"/>
                </w:placeholder>
                <w:showingPlcHdr/>
                <w:dropDownList>
                  <w:listItem w:value="Choose an item."/>
                  <w:listItem w:displayText="Emotional abuse prevention" w:value="Emotional abuse prevention"/>
                  <w:listItem w:displayText="Enhancing parenting skills" w:value="Enhancing parenting skills"/>
                  <w:listItem w:displayText="Intimate partner violence prevention" w:value="Intimate partner violence prevention"/>
                  <w:listItem w:displayText="Mental health stabilization" w:value="Mental health stabilization"/>
                  <w:listItem w:displayText="Neglect prevention" w:value="Neglect prevention"/>
                  <w:listItem w:displayText="Physical abuse prevention" w:value="Physical abuse prevention"/>
                  <w:listItem w:displayText="Relapse prevention" w:value="Relapse prevention"/>
                  <w:listItem w:displayText="Safety planning for risk factors" w:value="Safety planning for risk factors"/>
                  <w:listItem w:displayText="Sexual abuse prevention" w:value="Sexual abuse prevention"/>
                  <w:listItem w:displayText="Trauma processing" w:value="Trauma processing"/>
                  <w:listItem w:displayText="Other area of focus (please describe)" w:value="Other area of focus (please describe)"/>
                </w:dropDownList>
              </w:sdtPr>
              <w:sdtEndPr/>
              <w:sdtContent>
                <w:r w:rsidRPr="00320CBE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Choose an item.</w:t>
                </w:r>
              </w:sdtContent>
            </w:sdt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1D5C509" w14:textId="77777777" w:rsidR="003B7D7C" w:rsidRDefault="003B7D7C" w:rsidP="003B7D7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If ‘other area of focus’ is selected, describe here: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0F49655" w14:textId="77777777" w:rsidR="00805B1E" w:rsidRDefault="00805B1E" w:rsidP="00C0306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9" w:type="dxa"/>
                <w:bottom w:w="29" w:type="dxa"/>
              </w:tblCellMar>
              <w:tblLook w:val="04A0" w:firstRow="1" w:lastRow="0" w:firstColumn="1" w:lastColumn="0" w:noHBand="0" w:noVBand="1"/>
            </w:tblPr>
            <w:tblGrid>
              <w:gridCol w:w="2040"/>
              <w:gridCol w:w="8619"/>
            </w:tblGrid>
            <w:tr w:rsidR="00320CBE" w14:paraId="2B8DC316" w14:textId="77777777" w:rsidTr="007C0715">
              <w:tc>
                <w:tcPr>
                  <w:tcW w:w="2040" w:type="dxa"/>
                </w:tcPr>
                <w:p w14:paraId="4237E6DD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I</w:t>
                  </w: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nitial Assessment</w:t>
                  </w: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8619" w:type="dxa"/>
                </w:tcPr>
                <w:p w14:paraId="75A08EA8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129AB543" w14:textId="77777777" w:rsidTr="007C0715">
              <w:tc>
                <w:tcPr>
                  <w:tcW w:w="2040" w:type="dxa"/>
                </w:tcPr>
                <w:p w14:paraId="7881E6CD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First Update:</w:t>
                  </w:r>
                </w:p>
              </w:tc>
              <w:tc>
                <w:tcPr>
                  <w:tcW w:w="8619" w:type="dxa"/>
                </w:tcPr>
                <w:p w14:paraId="2A802F13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2BB49BB4" w14:textId="77777777" w:rsidTr="007C0715">
              <w:tc>
                <w:tcPr>
                  <w:tcW w:w="2040" w:type="dxa"/>
                </w:tcPr>
                <w:p w14:paraId="54287825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Second Update:</w:t>
                  </w:r>
                </w:p>
              </w:tc>
              <w:tc>
                <w:tcPr>
                  <w:tcW w:w="8619" w:type="dxa"/>
                </w:tcPr>
                <w:p w14:paraId="2F96151C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1B7B95D2" w14:textId="77777777" w:rsidTr="007C0715">
              <w:tc>
                <w:tcPr>
                  <w:tcW w:w="2040" w:type="dxa"/>
                </w:tcPr>
                <w:p w14:paraId="4AC61BA3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Third Update:</w:t>
                  </w:r>
                </w:p>
              </w:tc>
              <w:tc>
                <w:tcPr>
                  <w:tcW w:w="8619" w:type="dxa"/>
                </w:tcPr>
                <w:p w14:paraId="2D1F0E7D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73DFF9EE" w14:textId="77777777" w:rsidTr="007C0715">
              <w:tc>
                <w:tcPr>
                  <w:tcW w:w="2040" w:type="dxa"/>
                </w:tcPr>
                <w:p w14:paraId="6F2F6CE8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Fourth Update:</w:t>
                  </w:r>
                </w:p>
              </w:tc>
              <w:tc>
                <w:tcPr>
                  <w:tcW w:w="8619" w:type="dxa"/>
                </w:tcPr>
                <w:p w14:paraId="0971F566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72842248" w14:textId="77777777" w:rsidR="00720546" w:rsidRDefault="00720546" w:rsidP="00C03062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20546" w:rsidRPr="003968CB" w14:paraId="344CA91A" w14:textId="77777777" w:rsidTr="00320CBE">
        <w:trPr>
          <w:trHeight w:val="539"/>
        </w:trPr>
        <w:tc>
          <w:tcPr>
            <w:tcW w:w="10975" w:type="dxa"/>
          </w:tcPr>
          <w:p w14:paraId="506E2557" w14:textId="77777777" w:rsidR="005F139F" w:rsidRDefault="005F139F" w:rsidP="005F139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FOCUS OF TREATMENT</w:t>
            </w:r>
            <w:r w:rsidRPr="00123EA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alias w:val="Focus of Treatment"/>
                <w:tag w:val="Focus of Treatment"/>
                <w:id w:val="-715893962"/>
                <w:placeholder>
                  <w:docPart w:val="37C6023E0DA545E9A02329E182675C3A"/>
                </w:placeholder>
                <w:showingPlcHdr/>
                <w:dropDownList>
                  <w:listItem w:value="Choose an item."/>
                  <w:listItem w:displayText="Emotional abuse prevention" w:value="Emotional abuse prevention"/>
                  <w:listItem w:displayText="Enhancing parenting skills" w:value="Enhancing parenting skills"/>
                  <w:listItem w:displayText="Intimate partner violence prevention" w:value="Intimate partner violence prevention"/>
                  <w:listItem w:displayText="Mental health stabilization" w:value="Mental health stabilization"/>
                  <w:listItem w:displayText="Neglect prevention" w:value="Neglect prevention"/>
                  <w:listItem w:displayText="Physical abuse prevention" w:value="Physical abuse prevention"/>
                  <w:listItem w:displayText="Relapse prevention" w:value="Relapse prevention"/>
                  <w:listItem w:displayText="Safety planning for risk factors" w:value="Safety planning for risk factors"/>
                  <w:listItem w:displayText="Sexual abuse prevention" w:value="Sexual abuse prevention"/>
                  <w:listItem w:displayText="Trauma processing" w:value="Trauma processing"/>
                  <w:listItem w:displayText="Other area of focus (please describe)" w:value="Other area of focus (please describe)"/>
                </w:dropDownList>
              </w:sdtPr>
              <w:sdtEndPr/>
              <w:sdtContent>
                <w:r w:rsidRPr="00320CBE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Choose an item.</w:t>
                </w:r>
              </w:sdtContent>
            </w:sdt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2C9B54AC" w14:textId="77777777" w:rsidR="007C0715" w:rsidRDefault="007C0715" w:rsidP="007C0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If ‘other area of focus’ is selected, describe here: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E0C0AB2" w14:textId="77777777" w:rsidR="005F139F" w:rsidRDefault="005F139F" w:rsidP="005F139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9" w:type="dxa"/>
                <w:bottom w:w="29" w:type="dxa"/>
              </w:tblCellMar>
              <w:tblLook w:val="04A0" w:firstRow="1" w:lastRow="0" w:firstColumn="1" w:lastColumn="0" w:noHBand="0" w:noVBand="1"/>
            </w:tblPr>
            <w:tblGrid>
              <w:gridCol w:w="2040"/>
              <w:gridCol w:w="8619"/>
            </w:tblGrid>
            <w:tr w:rsidR="00320CBE" w14:paraId="1540A3E1" w14:textId="77777777" w:rsidTr="00EC7F4C">
              <w:tc>
                <w:tcPr>
                  <w:tcW w:w="2040" w:type="dxa"/>
                </w:tcPr>
                <w:p w14:paraId="0F03420F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I</w:t>
                  </w: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nitial Assessment</w:t>
                  </w: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8619" w:type="dxa"/>
                </w:tcPr>
                <w:p w14:paraId="0B09E270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4DEC4F87" w14:textId="77777777" w:rsidTr="00EC7F4C">
              <w:tc>
                <w:tcPr>
                  <w:tcW w:w="2040" w:type="dxa"/>
                </w:tcPr>
                <w:p w14:paraId="6BDBA343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First Update:</w:t>
                  </w:r>
                </w:p>
              </w:tc>
              <w:tc>
                <w:tcPr>
                  <w:tcW w:w="8619" w:type="dxa"/>
                </w:tcPr>
                <w:p w14:paraId="641327D7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30CB2EB0" w14:textId="77777777" w:rsidTr="00EC7F4C">
              <w:tc>
                <w:tcPr>
                  <w:tcW w:w="2040" w:type="dxa"/>
                </w:tcPr>
                <w:p w14:paraId="7DB3C182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Second Update:</w:t>
                  </w:r>
                </w:p>
              </w:tc>
              <w:tc>
                <w:tcPr>
                  <w:tcW w:w="8619" w:type="dxa"/>
                </w:tcPr>
                <w:p w14:paraId="7413A5C3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68D07C46" w14:textId="77777777" w:rsidTr="00EC7F4C">
              <w:tc>
                <w:tcPr>
                  <w:tcW w:w="2040" w:type="dxa"/>
                </w:tcPr>
                <w:p w14:paraId="7DCAF1B9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Third Update:</w:t>
                  </w:r>
                </w:p>
              </w:tc>
              <w:tc>
                <w:tcPr>
                  <w:tcW w:w="8619" w:type="dxa"/>
                </w:tcPr>
                <w:p w14:paraId="6DA8339A" w14:textId="77777777" w:rsidR="00320CBE" w:rsidRPr="004B05D7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20CBE" w14:paraId="233D49B2" w14:textId="77777777" w:rsidTr="00EC7F4C">
              <w:tc>
                <w:tcPr>
                  <w:tcW w:w="2040" w:type="dxa"/>
                </w:tcPr>
                <w:p w14:paraId="213C87D6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Fourth Update:</w:t>
                  </w:r>
                </w:p>
              </w:tc>
              <w:tc>
                <w:tcPr>
                  <w:tcW w:w="8619" w:type="dxa"/>
                </w:tcPr>
                <w:p w14:paraId="2A33E0A1" w14:textId="77777777" w:rsidR="00320CBE" w:rsidRDefault="00320CBE" w:rsidP="00320CBE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0140F6E7" w14:textId="77777777" w:rsidR="00720546" w:rsidRDefault="00320CBE" w:rsidP="005F139F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886262" w:rsidRPr="003968CB" w14:paraId="144F4150" w14:textId="77777777" w:rsidTr="00320CBE">
        <w:trPr>
          <w:trHeight w:val="539"/>
        </w:trPr>
        <w:tc>
          <w:tcPr>
            <w:tcW w:w="10975" w:type="dxa"/>
          </w:tcPr>
          <w:p w14:paraId="7C001239" w14:textId="77777777" w:rsidR="00886262" w:rsidRDefault="00886262" w:rsidP="008862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462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FOCUS OF TREATMENT: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alias w:val="Focus of Treatment"/>
                <w:tag w:val="Focus of Treatment"/>
                <w:id w:val="-1889326345"/>
                <w:placeholder>
                  <w:docPart w:val="AE539E05D5724CC397046A9072D173BE"/>
                </w:placeholder>
                <w:showingPlcHdr/>
                <w:dropDownList>
                  <w:listItem w:value="Choose an item."/>
                  <w:listItem w:displayText="Emotional abuse prevention" w:value="Emotional abuse prevention"/>
                  <w:listItem w:displayText="Enhancing parenting skills" w:value="Enhancing parenting skills"/>
                  <w:listItem w:displayText="Intimate partner violence prevention" w:value="Intimate partner violence prevention"/>
                  <w:listItem w:displayText="Mental health stabilization" w:value="Mental health stabilization"/>
                  <w:listItem w:displayText="Neglect prevention" w:value="Neglect prevention"/>
                  <w:listItem w:displayText="Physical abuse prevention" w:value="Physical abuse prevention"/>
                  <w:listItem w:displayText="Relapse prevention" w:value="Relapse prevention"/>
                  <w:listItem w:displayText="Safety planning for risk factors" w:value="Safety planning for risk factors"/>
                  <w:listItem w:displayText="Sexual abuse prevention" w:value="Sexual abuse prevention"/>
                  <w:listItem w:displayText="Trauma processing" w:value="Trauma processing"/>
                  <w:listItem w:displayText="Other area of focus (please describe)" w:value="Other area of focus (please describe)"/>
                </w:dropDownList>
              </w:sdtPr>
              <w:sdtEndPr/>
              <w:sdtContent>
                <w:r w:rsidRPr="000462AD">
                  <w:rPr>
                    <w:rStyle w:val="PlaceholderText"/>
                    <w:rFonts w:asciiTheme="minorHAnsi" w:hAnsiTheme="minorHAnsi" w:cstheme="minorHAnsi"/>
                    <w:sz w:val="22"/>
                    <w:szCs w:val="28"/>
                  </w:rPr>
                  <w:t>Choose an item.</w:t>
                </w:r>
              </w:sdtContent>
            </w:sdt>
          </w:p>
          <w:p w14:paraId="29C820DD" w14:textId="77777777" w:rsidR="00886262" w:rsidRDefault="00886262" w:rsidP="0088626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If ‘other area of focus’ is selected, describe here: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7DA17BCC" w14:textId="77777777" w:rsidR="00886262" w:rsidRDefault="00886262" w:rsidP="0088626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9" w:type="dxa"/>
                <w:bottom w:w="29" w:type="dxa"/>
              </w:tblCellMar>
              <w:tblLook w:val="04A0" w:firstRow="1" w:lastRow="0" w:firstColumn="1" w:lastColumn="0" w:noHBand="0" w:noVBand="1"/>
            </w:tblPr>
            <w:tblGrid>
              <w:gridCol w:w="2040"/>
              <w:gridCol w:w="8619"/>
            </w:tblGrid>
            <w:tr w:rsidR="00886262" w14:paraId="0CDFC795" w14:textId="77777777" w:rsidTr="00A862D9">
              <w:tc>
                <w:tcPr>
                  <w:tcW w:w="2040" w:type="dxa"/>
                </w:tcPr>
                <w:p w14:paraId="3717462F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I</w:t>
                  </w: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nitial Assessment</w:t>
                  </w: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8619" w:type="dxa"/>
                </w:tcPr>
                <w:p w14:paraId="12EC4355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886262" w14:paraId="083128FD" w14:textId="77777777" w:rsidTr="00A862D9">
              <w:tc>
                <w:tcPr>
                  <w:tcW w:w="2040" w:type="dxa"/>
                </w:tcPr>
                <w:p w14:paraId="7FF85F57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First Update:</w:t>
                  </w:r>
                </w:p>
              </w:tc>
              <w:tc>
                <w:tcPr>
                  <w:tcW w:w="8619" w:type="dxa"/>
                </w:tcPr>
                <w:p w14:paraId="766E7FFE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886262" w14:paraId="35731A7D" w14:textId="77777777" w:rsidTr="00A862D9">
              <w:tc>
                <w:tcPr>
                  <w:tcW w:w="2040" w:type="dxa"/>
                </w:tcPr>
                <w:p w14:paraId="60FE332C" w14:textId="77777777" w:rsidR="00886262" w:rsidRPr="004B05D7" w:rsidRDefault="00886262" w:rsidP="00886262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Second Update:</w:t>
                  </w:r>
                </w:p>
              </w:tc>
              <w:tc>
                <w:tcPr>
                  <w:tcW w:w="8619" w:type="dxa"/>
                </w:tcPr>
                <w:p w14:paraId="12FE00D8" w14:textId="77777777" w:rsidR="00886262" w:rsidRPr="004B05D7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886262" w14:paraId="61E35C71" w14:textId="77777777" w:rsidTr="00A862D9">
              <w:tc>
                <w:tcPr>
                  <w:tcW w:w="2040" w:type="dxa"/>
                </w:tcPr>
                <w:p w14:paraId="1BCBF3D8" w14:textId="77777777" w:rsidR="00886262" w:rsidRPr="004B05D7" w:rsidRDefault="00886262" w:rsidP="00886262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Third Update:</w:t>
                  </w:r>
                </w:p>
              </w:tc>
              <w:tc>
                <w:tcPr>
                  <w:tcW w:w="8619" w:type="dxa"/>
                </w:tcPr>
                <w:p w14:paraId="7A56756A" w14:textId="77777777" w:rsidR="00886262" w:rsidRPr="004B05D7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886262" w14:paraId="3928CE45" w14:textId="77777777" w:rsidTr="00A862D9">
              <w:tc>
                <w:tcPr>
                  <w:tcW w:w="2040" w:type="dxa"/>
                </w:tcPr>
                <w:p w14:paraId="6A5E3B7B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Fourth Update:</w:t>
                  </w:r>
                </w:p>
              </w:tc>
              <w:tc>
                <w:tcPr>
                  <w:tcW w:w="8619" w:type="dxa"/>
                </w:tcPr>
                <w:p w14:paraId="3C1CD51F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6D7DF5E5" w14:textId="77777777" w:rsidR="00886262" w:rsidRDefault="00886262" w:rsidP="008862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86262" w:rsidRPr="003968CB" w14:paraId="6E1CF028" w14:textId="77777777" w:rsidTr="00320CBE">
        <w:trPr>
          <w:trHeight w:val="539"/>
        </w:trPr>
        <w:tc>
          <w:tcPr>
            <w:tcW w:w="10975" w:type="dxa"/>
          </w:tcPr>
          <w:p w14:paraId="3F895BED" w14:textId="77777777" w:rsidR="00886262" w:rsidRDefault="00886262" w:rsidP="008862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462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FOCUS OF TREATMENT: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alias w:val="Focus of Treatment"/>
                <w:tag w:val="Focus of Treatment"/>
                <w:id w:val="595983293"/>
                <w:placeholder>
                  <w:docPart w:val="4C7E1C78448F4AB28EE70061FB4DE8E8"/>
                </w:placeholder>
                <w:showingPlcHdr/>
                <w:dropDownList>
                  <w:listItem w:value="Choose an item."/>
                  <w:listItem w:displayText="Emotional abuse prevention" w:value="Emotional abuse prevention"/>
                  <w:listItem w:displayText="Enhancing parenting skills" w:value="Enhancing parenting skills"/>
                  <w:listItem w:displayText="Intimate partner violence prevention" w:value="Intimate partner violence prevention"/>
                  <w:listItem w:displayText="Mental health stabilization" w:value="Mental health stabilization"/>
                  <w:listItem w:displayText="Neglect prevention" w:value="Neglect prevention"/>
                  <w:listItem w:displayText="Physical abuse prevention" w:value="Physical abuse prevention"/>
                  <w:listItem w:displayText="Relapse prevention" w:value="Relapse prevention"/>
                  <w:listItem w:displayText="Safety planning for risk factors" w:value="Safety planning for risk factors"/>
                  <w:listItem w:displayText="Sexual abuse prevention" w:value="Sexual abuse prevention"/>
                  <w:listItem w:displayText="Trauma processing" w:value="Trauma processing"/>
                  <w:listItem w:displayText="Other area of focus (please describe)" w:value="Other area of focus (please describe)"/>
                </w:dropDownList>
              </w:sdtPr>
              <w:sdtEndPr/>
              <w:sdtContent>
                <w:r w:rsidRPr="000462AD">
                  <w:rPr>
                    <w:rStyle w:val="PlaceholderText"/>
                    <w:rFonts w:asciiTheme="minorHAnsi" w:hAnsiTheme="minorHAnsi" w:cstheme="minorHAnsi"/>
                    <w:sz w:val="22"/>
                    <w:szCs w:val="28"/>
                  </w:rPr>
                  <w:t>Choose an item.</w:t>
                </w:r>
              </w:sdtContent>
            </w:sdt>
          </w:p>
          <w:p w14:paraId="13985FFA" w14:textId="77777777" w:rsidR="00886262" w:rsidRDefault="00886262" w:rsidP="0088626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If ‘other area of focus’ is selected, describe here: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7A6BB3B" w14:textId="77777777" w:rsidR="00886262" w:rsidRDefault="00886262" w:rsidP="0088626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9" w:type="dxa"/>
                <w:bottom w:w="29" w:type="dxa"/>
              </w:tblCellMar>
              <w:tblLook w:val="04A0" w:firstRow="1" w:lastRow="0" w:firstColumn="1" w:lastColumn="0" w:noHBand="0" w:noVBand="1"/>
            </w:tblPr>
            <w:tblGrid>
              <w:gridCol w:w="2040"/>
              <w:gridCol w:w="8619"/>
            </w:tblGrid>
            <w:tr w:rsidR="00886262" w14:paraId="0EE843CD" w14:textId="77777777" w:rsidTr="00A862D9">
              <w:tc>
                <w:tcPr>
                  <w:tcW w:w="2040" w:type="dxa"/>
                </w:tcPr>
                <w:p w14:paraId="3269B63A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I</w:t>
                  </w: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nitial Assessment</w:t>
                  </w: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8619" w:type="dxa"/>
                </w:tcPr>
                <w:p w14:paraId="1C80A936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886262" w14:paraId="2D775166" w14:textId="77777777" w:rsidTr="00A862D9">
              <w:tc>
                <w:tcPr>
                  <w:tcW w:w="2040" w:type="dxa"/>
                </w:tcPr>
                <w:p w14:paraId="7F7DD860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First Update:</w:t>
                  </w:r>
                </w:p>
              </w:tc>
              <w:tc>
                <w:tcPr>
                  <w:tcW w:w="8619" w:type="dxa"/>
                </w:tcPr>
                <w:p w14:paraId="19E2D0F7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886262" w14:paraId="565CA336" w14:textId="77777777" w:rsidTr="00A862D9">
              <w:tc>
                <w:tcPr>
                  <w:tcW w:w="2040" w:type="dxa"/>
                </w:tcPr>
                <w:p w14:paraId="557A7C56" w14:textId="77777777" w:rsidR="00886262" w:rsidRPr="004B05D7" w:rsidRDefault="00886262" w:rsidP="00886262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Second Update:</w:t>
                  </w:r>
                </w:p>
              </w:tc>
              <w:tc>
                <w:tcPr>
                  <w:tcW w:w="8619" w:type="dxa"/>
                </w:tcPr>
                <w:p w14:paraId="5700D79E" w14:textId="77777777" w:rsidR="00886262" w:rsidRPr="004B05D7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886262" w14:paraId="23E3216E" w14:textId="77777777" w:rsidTr="00A862D9">
              <w:tc>
                <w:tcPr>
                  <w:tcW w:w="2040" w:type="dxa"/>
                </w:tcPr>
                <w:p w14:paraId="3AEE2E27" w14:textId="77777777" w:rsidR="00886262" w:rsidRPr="004B05D7" w:rsidRDefault="00886262" w:rsidP="00886262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Third Update:</w:t>
                  </w:r>
                </w:p>
              </w:tc>
              <w:tc>
                <w:tcPr>
                  <w:tcW w:w="8619" w:type="dxa"/>
                </w:tcPr>
                <w:p w14:paraId="5E6D5858" w14:textId="77777777" w:rsidR="00886262" w:rsidRPr="004B05D7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886262" w14:paraId="046F3237" w14:textId="77777777" w:rsidTr="00A862D9">
              <w:tc>
                <w:tcPr>
                  <w:tcW w:w="2040" w:type="dxa"/>
                </w:tcPr>
                <w:p w14:paraId="5B863D4B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Fourth Update:</w:t>
                  </w:r>
                </w:p>
              </w:tc>
              <w:tc>
                <w:tcPr>
                  <w:tcW w:w="8619" w:type="dxa"/>
                </w:tcPr>
                <w:p w14:paraId="47EA5943" w14:textId="77777777" w:rsidR="00886262" w:rsidRDefault="00886262" w:rsidP="0088626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begin">
                      <w:ffData>
                        <w:name w:val="Text87"/>
                        <w:enabled/>
                        <w:calcOnExit w:val="0"/>
                        <w:textInput/>
                      </w:ffData>
                    </w:fldCha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instrText xml:space="preserve"> FORMTEXT </w:instrTex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separate"/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t> </w:t>
                  </w:r>
                  <w:r w:rsidRPr="004B05D7">
                    <w:rPr>
                      <w:rFonts w:asciiTheme="minorHAnsi" w:hAnsiTheme="minorHAnsi" w:cstheme="minorHAnsi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38E61769" w14:textId="77777777" w:rsidR="00886262" w:rsidRPr="000462AD" w:rsidRDefault="00886262" w:rsidP="008862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73626A4" w14:textId="77777777" w:rsidR="00886262" w:rsidRDefault="00886262" w:rsidP="00DA5D39"/>
    <w:p w14:paraId="23754203" w14:textId="77777777" w:rsidR="00254241" w:rsidRDefault="00254241" w:rsidP="00DA5D3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05D7">
        <w:rPr>
          <w:rFonts w:asciiTheme="minorHAnsi" w:hAnsiTheme="minorHAnsi" w:cstheme="minorHAnsi"/>
          <w:b/>
          <w:sz w:val="22"/>
          <w:szCs w:val="22"/>
        </w:rPr>
        <w:lastRenderedPageBreak/>
        <w:t>DISCHARGE SUMMARY</w:t>
      </w:r>
    </w:p>
    <w:p w14:paraId="64723E29" w14:textId="77777777" w:rsidR="00DA5D39" w:rsidRPr="00DA5D39" w:rsidRDefault="00DA5D39" w:rsidP="00C84A40">
      <w:pPr>
        <w:rPr>
          <w:sz w:val="10"/>
          <w:szCs w:val="14"/>
        </w:rPr>
      </w:pP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5832"/>
        <w:gridCol w:w="5148"/>
      </w:tblGrid>
      <w:tr w:rsidR="00254241" w:rsidRPr="003968CB" w14:paraId="301BE687" w14:textId="77777777" w:rsidTr="007420AB">
        <w:trPr>
          <w:trHeight w:val="504"/>
        </w:trPr>
        <w:tc>
          <w:tcPr>
            <w:tcW w:w="5832" w:type="dxa"/>
            <w:vAlign w:val="center"/>
          </w:tcPr>
          <w:p w14:paraId="0DC79944" w14:textId="77777777" w:rsidR="00254241" w:rsidRPr="004B05D7" w:rsidRDefault="00254241" w:rsidP="005F39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Date of Discharge: </w: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148" w:type="dxa"/>
            <w:vAlign w:val="center"/>
          </w:tcPr>
          <w:p w14:paraId="3D4F8E89" w14:textId="77777777" w:rsidR="00254241" w:rsidRPr="004B05D7" w:rsidRDefault="00254241" w:rsidP="005F39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Date SW Notified: </w: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54241" w:rsidRPr="003968CB" w14:paraId="15C7836B" w14:textId="77777777" w:rsidTr="007420AB">
        <w:trPr>
          <w:trHeight w:val="908"/>
        </w:trPr>
        <w:tc>
          <w:tcPr>
            <w:tcW w:w="10980" w:type="dxa"/>
            <w:gridSpan w:val="2"/>
            <w:vAlign w:val="center"/>
          </w:tcPr>
          <w:p w14:paraId="39678AD5" w14:textId="77777777" w:rsidR="00254241" w:rsidRPr="004B05D7" w:rsidRDefault="00254241" w:rsidP="00994DCD">
            <w:pPr>
              <w:spacing w:before="60" w:after="20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Reason for Discharge: </w:t>
            </w:r>
          </w:p>
          <w:p w14:paraId="5445D349" w14:textId="77777777" w:rsidR="00254241" w:rsidRPr="004B05D7" w:rsidRDefault="005B517E" w:rsidP="00431B76">
            <w:pPr>
              <w:spacing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254241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 Successful completion/met goals          </w: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254241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 Poor attendance           </w: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254241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31B76">
              <w:rPr>
                <w:rFonts w:asciiTheme="minorHAnsi" w:hAnsiTheme="minorHAnsi" w:cstheme="minorHAnsi"/>
                <w:sz w:val="22"/>
                <w:szCs w:val="22"/>
              </w:rPr>
              <w:t>Office of Child Safety</w:t>
            </w:r>
            <w:r w:rsidR="00431B76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54241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Case Closed    </w:t>
            </w:r>
            <w:r w:rsidR="00254241" w:rsidRPr="004B05D7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254241"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 Other (specify): </w:t>
            </w:r>
            <w:r w:rsidR="001D1F4B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54241"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1D1F4B"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="001D1F4B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254241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54241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54241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54241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54241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1D1F4B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220968EE" w14:textId="77777777" w:rsidR="00EC7F4C" w:rsidRDefault="00EC7F4C">
      <w:pPr>
        <w:rPr>
          <w:rFonts w:asciiTheme="minorHAnsi" w:hAnsiTheme="minorHAnsi" w:cstheme="minorHAnsi"/>
          <w:b/>
          <w:sz w:val="22"/>
          <w:szCs w:val="22"/>
        </w:rPr>
      </w:pPr>
    </w:p>
    <w:p w14:paraId="5E0B29C2" w14:textId="77777777" w:rsidR="00B31BC4" w:rsidRPr="00A41D50" w:rsidRDefault="00856F2C" w:rsidP="00A41D50">
      <w:pPr>
        <w:spacing w:before="120" w:after="120"/>
        <w:jc w:val="center"/>
        <w:rPr>
          <w:rStyle w:val="ui-provider"/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PARENT</w:t>
      </w:r>
      <w:r w:rsidR="00254241" w:rsidRPr="004B05D7">
        <w:rPr>
          <w:rFonts w:asciiTheme="minorHAnsi" w:hAnsiTheme="minorHAnsi" w:cstheme="minorHAnsi"/>
          <w:b/>
          <w:sz w:val="22"/>
          <w:szCs w:val="22"/>
        </w:rPr>
        <w:t xml:space="preserve"> SIGNATURE</w:t>
      </w:r>
    </w:p>
    <w:tbl>
      <w:tblPr>
        <w:tblStyle w:val="TableGrid"/>
        <w:tblW w:w="10975" w:type="dxa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10975"/>
      </w:tblGrid>
      <w:tr w:rsidR="00B31BC4" w14:paraId="5DB1AD0A" w14:textId="77777777" w:rsidTr="009525D1">
        <w:trPr>
          <w:trHeight w:val="1781"/>
        </w:trPr>
        <w:tc>
          <w:tcPr>
            <w:tcW w:w="10975" w:type="dxa"/>
          </w:tcPr>
          <w:p w14:paraId="6D4DD343" w14:textId="77777777" w:rsidR="00B31BC4" w:rsidRPr="00B31BC4" w:rsidRDefault="00B31BC4" w:rsidP="00B31B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1BC4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I have discussed this treatment plan with my provider.</w:t>
            </w:r>
          </w:p>
          <w:p w14:paraId="5DAE9EBC" w14:textId="77777777" w:rsidR="008508EA" w:rsidRDefault="008508EA" w:rsidP="00B31BC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F0C73A2" w14:textId="77777777" w:rsidR="00B31BC4" w:rsidRPr="00B31BC4" w:rsidRDefault="00B31BC4" w:rsidP="00B31BC4">
            <w:pPr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r w:rsidRPr="00B31BC4">
              <w:rPr>
                <w:rFonts w:asciiTheme="minorHAnsi" w:hAnsiTheme="minorHAnsi" w:cstheme="minorHAnsi"/>
                <w:bCs/>
                <w:sz w:val="22"/>
                <w:szCs w:val="22"/>
              </w:rPr>
              <w:t>Parent Signature: ______________________________________</w:t>
            </w:r>
            <w:r w:rsidR="00BA77FC">
              <w:rPr>
                <w:rFonts w:asciiTheme="minorHAnsi" w:hAnsiTheme="minorHAnsi" w:cstheme="minorHAnsi"/>
                <w:bCs/>
                <w:sz w:val="22"/>
                <w:szCs w:val="22"/>
              </w:rPr>
              <w:t>__</w:t>
            </w:r>
            <w:r w:rsidR="003476E3">
              <w:rPr>
                <w:rFonts w:asciiTheme="minorHAnsi" w:hAnsiTheme="minorHAnsi" w:cstheme="minorHAnsi"/>
                <w:bCs/>
                <w:sz w:val="22"/>
                <w:szCs w:val="22"/>
              </w:rPr>
              <w:t>___</w:t>
            </w:r>
            <w:r w:rsidR="00A41D5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</w:t>
            </w:r>
            <w:r w:rsidRPr="00B31BC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Date: </w:t>
            </w:r>
            <w:r w:rsidR="00CB1BD6" w:rsidRPr="00B31BC4">
              <w:rPr>
                <w:rFonts w:asciiTheme="minorHAnsi" w:hAnsiTheme="minorHAnsi" w:cstheme="minorHAnsi"/>
                <w:bCs/>
                <w:sz w:val="22"/>
                <w:szCs w:val="22"/>
              </w:rPr>
              <w:t>_________________</w:t>
            </w:r>
          </w:p>
          <w:p w14:paraId="6BBCBF74" w14:textId="77777777" w:rsidR="00B31BC4" w:rsidRPr="00B31BC4" w:rsidRDefault="00B31BC4" w:rsidP="00B31BC4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  <w:p w14:paraId="4309A86C" w14:textId="77777777" w:rsidR="00B31BC4" w:rsidRPr="00B31BC4" w:rsidRDefault="00B31BC4" w:rsidP="00B31BC4">
            <w:pPr>
              <w:rPr>
                <w:rStyle w:val="ui-provider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31BC4">
              <w:rPr>
                <w:rStyle w:val="ui-provider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For telehealth services: </w:t>
            </w:r>
            <w:r w:rsidRPr="00B31BC4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 xml:space="preserve">Please review the treatment plan with the client and document the date. </w:t>
            </w:r>
            <w:r w:rsidRPr="00B31BC4">
              <w:rPr>
                <w:rStyle w:val="ui-provider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648F04A2" w14:textId="77777777" w:rsidR="00B31BC4" w:rsidRDefault="00B31BC4" w:rsidP="00B31BC4">
            <w:pPr>
              <w:rPr>
                <w:rStyle w:val="ui-provider"/>
              </w:rPr>
            </w:pPr>
            <w:r w:rsidRPr="00B31BC4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 xml:space="preserve">Date reviewed: </w: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044851F2" w14:textId="77777777" w:rsidR="001C0D58" w:rsidRDefault="001C0D58" w:rsidP="001C0D58">
      <w:pPr>
        <w:rPr>
          <w:rStyle w:val="ui-provider"/>
        </w:rPr>
      </w:pPr>
    </w:p>
    <w:p w14:paraId="657C674F" w14:textId="77777777" w:rsidR="00DA5D39" w:rsidRDefault="00DA5D39" w:rsidP="00DA5D3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B05D7">
        <w:rPr>
          <w:rFonts w:asciiTheme="minorHAnsi" w:hAnsiTheme="minorHAnsi" w:cstheme="minorHAnsi"/>
          <w:b/>
          <w:bCs/>
          <w:sz w:val="22"/>
          <w:szCs w:val="22"/>
        </w:rPr>
        <w:t>DIAGNOSIS</w:t>
      </w:r>
    </w:p>
    <w:p w14:paraId="70943CF4" w14:textId="77777777" w:rsidR="00DA5D39" w:rsidRDefault="00DA5D39" w:rsidP="00DA5D39">
      <w:pPr>
        <w:rPr>
          <w:rFonts w:asciiTheme="minorHAnsi" w:hAnsiTheme="minorHAnsi" w:cstheme="minorHAnsi"/>
          <w:sz w:val="22"/>
          <w:szCs w:val="22"/>
        </w:rPr>
      </w:pPr>
      <w:r w:rsidRPr="004B05D7">
        <w:rPr>
          <w:rFonts w:asciiTheme="minorHAnsi" w:hAnsiTheme="minorHAnsi" w:cstheme="minorHAnsi"/>
          <w:bCs/>
          <w:sz w:val="22"/>
          <w:szCs w:val="22"/>
        </w:rPr>
        <w:t xml:space="preserve">List </w:t>
      </w:r>
      <w:r>
        <w:rPr>
          <w:rFonts w:asciiTheme="minorHAnsi" w:hAnsiTheme="minorHAnsi" w:cstheme="minorHAnsi"/>
          <w:bCs/>
          <w:sz w:val="22"/>
          <w:szCs w:val="22"/>
        </w:rPr>
        <w:t>your diagnostic impressions of the parent</w:t>
      </w:r>
      <w:r w:rsidRPr="004B05D7">
        <w:rPr>
          <w:rFonts w:asciiTheme="minorHAnsi" w:hAnsiTheme="minorHAnsi" w:cstheme="minorHAnsi"/>
          <w:bCs/>
          <w:sz w:val="22"/>
          <w:szCs w:val="22"/>
        </w:rPr>
        <w:t xml:space="preserve">. Record as many coexisting mental disorders, general medical conditions, and other factors as are relevant to the care and treatment of the individual. </w:t>
      </w:r>
      <w:bookmarkStart w:id="4" w:name="_Hlk193727455"/>
      <w:r w:rsidRPr="00E80A60">
        <w:rPr>
          <w:rFonts w:asciiTheme="minorHAnsi" w:hAnsiTheme="minorHAnsi" w:cstheme="minorHAnsi"/>
          <w:sz w:val="22"/>
          <w:szCs w:val="22"/>
        </w:rPr>
        <w:t xml:space="preserve">All diagnoses identified on the </w:t>
      </w:r>
      <w:r w:rsidR="00384358">
        <w:rPr>
          <w:rFonts w:asciiTheme="minorHAnsi" w:hAnsiTheme="minorHAnsi" w:cstheme="minorHAnsi"/>
          <w:sz w:val="22"/>
          <w:szCs w:val="22"/>
        </w:rPr>
        <w:t xml:space="preserve">CFWB </w:t>
      </w:r>
      <w:r w:rsidRPr="00E80A60">
        <w:rPr>
          <w:rFonts w:asciiTheme="minorHAnsi" w:hAnsiTheme="minorHAnsi" w:cstheme="minorHAnsi"/>
          <w:sz w:val="22"/>
          <w:szCs w:val="22"/>
        </w:rPr>
        <w:t xml:space="preserve">referral should be included as endorsed, rule out, or criteria not met. If diagnosis was made by previous provider and is </w:t>
      </w:r>
      <w:proofErr w:type="gramStart"/>
      <w:r w:rsidRPr="00E80A60">
        <w:rPr>
          <w:rFonts w:asciiTheme="minorHAnsi" w:hAnsiTheme="minorHAnsi" w:cstheme="minorHAnsi"/>
          <w:sz w:val="22"/>
          <w:szCs w:val="22"/>
        </w:rPr>
        <w:t>being maintained</w:t>
      </w:r>
      <w:proofErr w:type="gramEnd"/>
      <w:r w:rsidRPr="00E80A60">
        <w:rPr>
          <w:rFonts w:asciiTheme="minorHAnsi" w:hAnsiTheme="minorHAnsi" w:cstheme="minorHAnsi"/>
          <w:sz w:val="22"/>
          <w:szCs w:val="22"/>
        </w:rPr>
        <w:t xml:space="preserve"> by history, state so.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bookmarkEnd w:id="4"/>
    </w:p>
    <w:p w14:paraId="01F35521" w14:textId="77777777" w:rsidR="00DA5D39" w:rsidRDefault="00DA5D39" w:rsidP="00DA5D39">
      <w:pPr>
        <w:rPr>
          <w:rFonts w:asciiTheme="minorHAnsi" w:hAnsiTheme="minorHAnsi" w:cstheme="minorHAnsi"/>
          <w:sz w:val="22"/>
          <w:szCs w:val="22"/>
        </w:rPr>
      </w:pPr>
    </w:p>
    <w:p w14:paraId="6F158975" w14:textId="77777777" w:rsidR="00DA5D39" w:rsidRPr="00DA5D39" w:rsidRDefault="00DA5D39" w:rsidP="00DA5D39">
      <w:r>
        <w:rPr>
          <w:rFonts w:asciiTheme="minorHAnsi" w:hAnsiTheme="minorHAnsi" w:cstheme="minorHAnsi"/>
          <w:sz w:val="22"/>
          <w:szCs w:val="22"/>
        </w:rPr>
        <w:t>The Primary Diagnosis should be listed first</w:t>
      </w:r>
    </w:p>
    <w:p w14:paraId="28474FBC" w14:textId="77777777" w:rsidR="000D761E" w:rsidRDefault="000D761E" w:rsidP="00D94EB0">
      <w:pPr>
        <w:rPr>
          <w:rStyle w:val="ui-provider"/>
          <w:shd w:val="clear" w:color="auto" w:fill="C7D4E8"/>
        </w:rPr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884"/>
        <w:gridCol w:w="9001"/>
      </w:tblGrid>
      <w:tr w:rsidR="00411720" w:rsidRPr="003968CB" w14:paraId="623A03EF" w14:textId="77777777" w:rsidTr="001D4EB2">
        <w:tc>
          <w:tcPr>
            <w:tcW w:w="1884" w:type="dxa"/>
          </w:tcPr>
          <w:p w14:paraId="52CA9E03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t>ICD-10</w:t>
            </w:r>
            <w:r w:rsidR="00C06A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Code</w:t>
            </w:r>
          </w:p>
        </w:tc>
        <w:tc>
          <w:tcPr>
            <w:tcW w:w="9001" w:type="dxa"/>
          </w:tcPr>
          <w:p w14:paraId="421CB434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DSM-5-TR</w:t>
            </w:r>
            <w:r w:rsidRPr="004B05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Diagnos</w:t>
            </w:r>
            <w:r w:rsidR="00C06AE3">
              <w:rPr>
                <w:rFonts w:asciiTheme="minorHAnsi" w:hAnsiTheme="minorHAnsi" w:cstheme="minorHAnsi"/>
                <w:b/>
                <w:sz w:val="22"/>
                <w:szCs w:val="22"/>
              </w:rPr>
              <w:t>is</w:t>
            </w:r>
          </w:p>
        </w:tc>
      </w:tr>
      <w:tr w:rsidR="00411720" w:rsidRPr="003968CB" w14:paraId="3B2E7247" w14:textId="77777777" w:rsidTr="001D4EB2">
        <w:tc>
          <w:tcPr>
            <w:tcW w:w="1884" w:type="dxa"/>
          </w:tcPr>
          <w:p w14:paraId="66B5C7E1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001" w:type="dxa"/>
          </w:tcPr>
          <w:p w14:paraId="66C1FDB2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411720" w:rsidRPr="003968CB" w14:paraId="328CC8C6" w14:textId="77777777" w:rsidTr="001D4EB2">
        <w:tc>
          <w:tcPr>
            <w:tcW w:w="1884" w:type="dxa"/>
          </w:tcPr>
          <w:p w14:paraId="7FE2D4BF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001" w:type="dxa"/>
          </w:tcPr>
          <w:p w14:paraId="3C08A41D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411720" w:rsidRPr="003968CB" w14:paraId="389221F7" w14:textId="77777777" w:rsidTr="001D4EB2">
        <w:tc>
          <w:tcPr>
            <w:tcW w:w="1884" w:type="dxa"/>
          </w:tcPr>
          <w:p w14:paraId="5DFF1E68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001" w:type="dxa"/>
          </w:tcPr>
          <w:p w14:paraId="1F3E6AC1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411720" w:rsidRPr="003968CB" w14:paraId="6F386C90" w14:textId="77777777" w:rsidTr="001D4EB2">
        <w:tc>
          <w:tcPr>
            <w:tcW w:w="1884" w:type="dxa"/>
          </w:tcPr>
          <w:p w14:paraId="592DCEE1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001" w:type="dxa"/>
          </w:tcPr>
          <w:p w14:paraId="4D6678E3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411720" w:rsidRPr="003968CB" w14:paraId="1C3DC0C4" w14:textId="77777777" w:rsidTr="001D4EB2">
        <w:tc>
          <w:tcPr>
            <w:tcW w:w="1884" w:type="dxa"/>
          </w:tcPr>
          <w:p w14:paraId="62A9B0D1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001" w:type="dxa"/>
          </w:tcPr>
          <w:p w14:paraId="22F14055" w14:textId="77777777" w:rsidR="00411720" w:rsidRPr="004B05D7" w:rsidRDefault="00411720" w:rsidP="0072054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0818E869" w14:textId="77777777" w:rsidR="003476E3" w:rsidRDefault="003476E3" w:rsidP="003476E3">
      <w:pPr>
        <w:jc w:val="center"/>
        <w:rPr>
          <w:rFonts w:asciiTheme="minorHAnsi" w:hAnsiTheme="minorHAnsi" w:cstheme="minorBidi"/>
          <w:b/>
          <w:sz w:val="22"/>
          <w:szCs w:val="22"/>
        </w:rPr>
      </w:pPr>
    </w:p>
    <w:p w14:paraId="3E98C961" w14:textId="77777777" w:rsidR="00254241" w:rsidRDefault="00EA79D3" w:rsidP="003476E3">
      <w:pPr>
        <w:jc w:val="center"/>
        <w:rPr>
          <w:rFonts w:asciiTheme="minorHAnsi" w:hAnsiTheme="minorHAnsi" w:cstheme="minorBidi"/>
          <w:b/>
          <w:sz w:val="22"/>
          <w:szCs w:val="22"/>
        </w:rPr>
      </w:pPr>
      <w:r w:rsidRPr="4D65A48E">
        <w:rPr>
          <w:rFonts w:asciiTheme="minorHAnsi" w:hAnsiTheme="minorHAnsi" w:cstheme="minorBidi"/>
          <w:b/>
          <w:sz w:val="22"/>
          <w:szCs w:val="22"/>
        </w:rPr>
        <w:t xml:space="preserve">               </w:t>
      </w:r>
      <w:r w:rsidR="003476E3" w:rsidRPr="4D65A48E">
        <w:rPr>
          <w:rFonts w:asciiTheme="minorHAnsi" w:hAnsiTheme="minorHAnsi" w:cstheme="minorBidi"/>
          <w:b/>
          <w:sz w:val="22"/>
          <w:szCs w:val="22"/>
        </w:rPr>
        <w:t>ADDITIONAL COMMENTS</w:t>
      </w:r>
    </w:p>
    <w:p w14:paraId="067261CA" w14:textId="77777777" w:rsidR="003476E3" w:rsidRDefault="003476E3" w:rsidP="003476E3">
      <w:pPr>
        <w:rPr>
          <w:rFonts w:asciiTheme="minorHAnsi" w:hAnsiTheme="minorHAnsi" w:cstheme="minorBidi"/>
          <w:sz w:val="22"/>
          <w:szCs w:val="22"/>
        </w:rPr>
      </w:pPr>
      <w:r w:rsidRPr="4D65A48E">
        <w:rPr>
          <w:rFonts w:asciiTheme="minorHAnsi" w:hAnsiTheme="minorHAnsi" w:cstheme="minorBidi"/>
          <w:sz w:val="22"/>
          <w:szCs w:val="22"/>
        </w:rPr>
        <w:t>Any recommendations offered are within the scope of provider’s role as a TERM provider and the clinical rationale is clearly stated</w:t>
      </w:r>
      <w:r w:rsidR="00B56ECA" w:rsidRPr="4D65A48E">
        <w:rPr>
          <w:rFonts w:asciiTheme="minorHAnsi" w:hAnsiTheme="minorHAnsi" w:cstheme="minorBidi"/>
          <w:sz w:val="22"/>
          <w:szCs w:val="22"/>
        </w:rPr>
        <w:t>.</w:t>
      </w:r>
    </w:p>
    <w:p w14:paraId="6D1E23CC" w14:textId="77777777" w:rsidR="009525D1" w:rsidRPr="004B05D7" w:rsidRDefault="009525D1" w:rsidP="003476E3">
      <w:pPr>
        <w:rPr>
          <w:rFonts w:asciiTheme="minorHAnsi" w:hAnsiTheme="minorHAnsi" w:cstheme="minorBidi"/>
          <w:b/>
          <w:sz w:val="22"/>
          <w:szCs w:val="22"/>
        </w:rPr>
      </w:pPr>
    </w:p>
    <w:tbl>
      <w:tblPr>
        <w:tblStyle w:val="TableGrid"/>
        <w:tblW w:w="10885" w:type="dxa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10885"/>
      </w:tblGrid>
      <w:tr w:rsidR="003476E3" w14:paraId="7B2A9308" w14:textId="77777777" w:rsidTr="009525D1">
        <w:tc>
          <w:tcPr>
            <w:tcW w:w="10885" w:type="dxa"/>
          </w:tcPr>
          <w:p w14:paraId="385049C3" w14:textId="77777777" w:rsidR="003476E3" w:rsidRDefault="003476E3" w:rsidP="0063230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2B5787E7" w14:textId="77777777" w:rsidR="008B7491" w:rsidRDefault="008B7491" w:rsidP="008B7491">
      <w:pPr>
        <w:widowControl w:val="0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p w14:paraId="58057545" w14:textId="77777777" w:rsidR="008C7F25" w:rsidRDefault="008C7F25" w:rsidP="002B340B">
      <w:pPr>
        <w:widowControl w:val="0"/>
        <w:spacing w:line="276" w:lineRule="auto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4B05D7">
        <w:rPr>
          <w:rFonts w:asciiTheme="minorHAnsi" w:hAnsiTheme="minorHAnsi" w:cstheme="minorHAnsi"/>
          <w:b/>
          <w:sz w:val="22"/>
          <w:szCs w:val="22"/>
        </w:rPr>
        <w:t>PROVIDER SIGNATURE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1"/>
        <w:gridCol w:w="4919"/>
      </w:tblGrid>
      <w:tr w:rsidR="008C7F25" w:rsidRPr="003968CB" w14:paraId="68ADF4E4" w14:textId="77777777">
        <w:trPr>
          <w:trHeight w:val="504"/>
        </w:trPr>
        <w:tc>
          <w:tcPr>
            <w:tcW w:w="5971" w:type="dxa"/>
            <w:vAlign w:val="center"/>
          </w:tcPr>
          <w:p w14:paraId="6470B56D" w14:textId="77777777" w:rsidR="008C7F25" w:rsidRPr="004B05D7" w:rsidRDefault="008C7F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Provider Printed Name: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19" w:type="dxa"/>
            <w:vAlign w:val="center"/>
          </w:tcPr>
          <w:p w14:paraId="52ECFCE0" w14:textId="77777777" w:rsidR="008C7F25" w:rsidRPr="004B05D7" w:rsidRDefault="008C7F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License/Registration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type and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#: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8C7F25" w:rsidRPr="003968CB" w14:paraId="3ACD518A" w14:textId="77777777">
        <w:trPr>
          <w:trHeight w:val="504"/>
        </w:trPr>
        <w:tc>
          <w:tcPr>
            <w:tcW w:w="5971" w:type="dxa"/>
            <w:tcBorders>
              <w:bottom w:val="single" w:sz="4" w:space="0" w:color="auto"/>
            </w:tcBorders>
            <w:vAlign w:val="center"/>
          </w:tcPr>
          <w:p w14:paraId="7498AEA9" w14:textId="77777777" w:rsidR="008C7F25" w:rsidRPr="004B05D7" w:rsidRDefault="008C7F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Signature: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19" w:type="dxa"/>
            <w:tcBorders>
              <w:bottom w:val="single" w:sz="4" w:space="0" w:color="auto"/>
            </w:tcBorders>
            <w:vAlign w:val="center"/>
          </w:tcPr>
          <w:p w14:paraId="20716F73" w14:textId="77777777" w:rsidR="008C7F25" w:rsidRPr="004B05D7" w:rsidRDefault="008C7F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Signature Date: </w:t>
            </w:r>
            <w:r w:rsidR="00225EA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="00225EAC"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225EAC"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="00225EA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225EA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25EA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25EA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25EA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25EA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225EA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8C7F25" w:rsidRPr="003968CB" w14:paraId="1E82F09B" w14:textId="77777777">
        <w:trPr>
          <w:trHeight w:val="504"/>
        </w:trPr>
        <w:tc>
          <w:tcPr>
            <w:tcW w:w="10890" w:type="dxa"/>
            <w:gridSpan w:val="2"/>
            <w:tcBorders>
              <w:bottom w:val="single" w:sz="4" w:space="0" w:color="auto"/>
            </w:tcBorders>
            <w:vAlign w:val="center"/>
          </w:tcPr>
          <w:p w14:paraId="71BDEEE6" w14:textId="77777777" w:rsidR="008C7F25" w:rsidRPr="004B05D7" w:rsidRDefault="008C7F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5D7">
              <w:rPr>
                <w:rFonts w:asciiTheme="minorHAnsi" w:hAnsiTheme="minorHAnsi" w:cstheme="minorHAnsi"/>
                <w:sz w:val="22"/>
                <w:szCs w:val="22"/>
              </w:rPr>
              <w:t xml:space="preserve">Provider Phone Number: 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20553850" w14:textId="77777777" w:rsidR="00EC7F4C" w:rsidRDefault="00EC7F4C">
      <w:pPr>
        <w:rPr>
          <w:rFonts w:asciiTheme="minorHAnsi" w:hAnsiTheme="minorHAnsi" w:cstheme="minorHAnsi"/>
          <w:b/>
          <w:iCs/>
          <w:sz w:val="22"/>
          <w:szCs w:val="22"/>
        </w:rPr>
      </w:pPr>
    </w:p>
    <w:p w14:paraId="005E0BEA" w14:textId="77777777" w:rsidR="0032571D" w:rsidRDefault="008B7491" w:rsidP="002B340B">
      <w:pPr>
        <w:widowControl w:val="0"/>
        <w:spacing w:line="276" w:lineRule="auto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>REQUIRED FOR INTERNS ONLY</w:t>
      </w:r>
    </w:p>
    <w:tbl>
      <w:tblPr>
        <w:tblW w:w="107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4605"/>
      </w:tblGrid>
      <w:tr w:rsidR="0032571D" w:rsidRPr="009E4112" w14:paraId="64D75DCE" w14:textId="77777777" w:rsidTr="0032571D">
        <w:trPr>
          <w:trHeight w:val="504"/>
        </w:trPr>
        <w:tc>
          <w:tcPr>
            <w:tcW w:w="6171" w:type="dxa"/>
            <w:vAlign w:val="center"/>
          </w:tcPr>
          <w:p w14:paraId="32FBC1FC" w14:textId="77777777" w:rsidR="0032571D" w:rsidRPr="00123EAF" w:rsidRDefault="00325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3EAF">
              <w:rPr>
                <w:rFonts w:asciiTheme="minorHAnsi" w:hAnsiTheme="minorHAnsi" w:cstheme="minorHAnsi"/>
                <w:sz w:val="22"/>
                <w:szCs w:val="22"/>
              </w:rPr>
              <w:t xml:space="preserve">Supervisor Printed Name: </w:t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EA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4605" w:type="dxa"/>
            <w:vAlign w:val="center"/>
          </w:tcPr>
          <w:p w14:paraId="7F4DC04E" w14:textId="77777777" w:rsidR="0032571D" w:rsidRPr="00123EAF" w:rsidRDefault="00325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3EAF">
              <w:rPr>
                <w:rFonts w:asciiTheme="minorHAnsi" w:hAnsiTheme="minorHAnsi" w:cstheme="minorHAnsi"/>
                <w:sz w:val="22"/>
                <w:szCs w:val="22"/>
              </w:rPr>
              <w:t xml:space="preserve">Supervisor Signature: </w:t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EA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</w:p>
        </w:tc>
      </w:tr>
      <w:tr w:rsidR="0032571D" w:rsidRPr="009E4112" w14:paraId="0DCC557F" w14:textId="77777777" w:rsidTr="0032571D">
        <w:trPr>
          <w:trHeight w:val="504"/>
        </w:trPr>
        <w:tc>
          <w:tcPr>
            <w:tcW w:w="6171" w:type="dxa"/>
            <w:vAlign w:val="center"/>
          </w:tcPr>
          <w:p w14:paraId="35369036" w14:textId="77777777" w:rsidR="0032571D" w:rsidRPr="00123EAF" w:rsidRDefault="00325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3EAF">
              <w:rPr>
                <w:rFonts w:asciiTheme="minorHAnsi" w:hAnsiTheme="minorHAnsi" w:cstheme="minorHAnsi"/>
                <w:sz w:val="22"/>
                <w:szCs w:val="22"/>
              </w:rPr>
              <w:t xml:space="preserve">License type and #: </w:t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EAF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separate"/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23EAF">
              <w:rPr>
                <w:rFonts w:asciiTheme="minorHAnsi" w:hAnsiTheme="minorHAnsi" w:cstheme="minorHAnsi"/>
                <w:color w:val="2B579A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4605" w:type="dxa"/>
            <w:vAlign w:val="center"/>
          </w:tcPr>
          <w:p w14:paraId="0947426F" w14:textId="77777777" w:rsidR="0032571D" w:rsidRPr="00123EAF" w:rsidRDefault="00325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3EA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C7F4C" w:rsidRPr="004B05D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72F8B350" w14:textId="77777777" w:rsidR="002C24E9" w:rsidRDefault="002C24E9" w:rsidP="002C24E9">
      <w:pPr>
        <w:rPr>
          <w:rFonts w:asciiTheme="minorHAnsi" w:hAnsiTheme="minorHAnsi" w:cstheme="minorHAnsi"/>
          <w:sz w:val="22"/>
          <w:szCs w:val="22"/>
        </w:rPr>
      </w:pPr>
    </w:p>
    <w:p w14:paraId="4A03FD85" w14:textId="77777777" w:rsidR="002C24E9" w:rsidRPr="004B05D7" w:rsidRDefault="002C24E9" w:rsidP="002C24E9">
      <w:pPr>
        <w:rPr>
          <w:rFonts w:asciiTheme="minorHAnsi" w:hAnsiTheme="minorHAnsi" w:cstheme="minorHAnsi"/>
          <w:sz w:val="22"/>
          <w:szCs w:val="22"/>
        </w:rPr>
      </w:pPr>
      <w:r w:rsidRPr="004B05D7">
        <w:rPr>
          <w:rFonts w:asciiTheme="minorHAnsi" w:hAnsiTheme="minorHAnsi" w:cstheme="minorHAnsi"/>
          <w:sz w:val="22"/>
          <w:szCs w:val="22"/>
        </w:rPr>
        <w:t xml:space="preserve">Submit Initial Treatment Plan/Update as per the authorized reporting schedule to </w:t>
      </w:r>
      <w:r w:rsidRPr="004B05D7">
        <w:rPr>
          <w:rFonts w:asciiTheme="minorHAnsi" w:hAnsiTheme="minorHAnsi" w:cstheme="minorHAnsi"/>
          <w:sz w:val="22"/>
          <w:szCs w:val="22"/>
          <w:u w:val="single"/>
        </w:rPr>
        <w:t>Optum TERM</w:t>
      </w:r>
      <w:r w:rsidRPr="004B05D7">
        <w:rPr>
          <w:rFonts w:asciiTheme="minorHAnsi" w:hAnsiTheme="minorHAnsi" w:cstheme="minorHAnsi"/>
          <w:sz w:val="22"/>
          <w:szCs w:val="22"/>
        </w:rPr>
        <w:t xml:space="preserve"> at Fax: 1(877) 624-8376. Optum TERM will conduct a quality review and will be responsible for forwarding approved Quarterly Progress Reports to the Protective Services Worker.</w:t>
      </w:r>
    </w:p>
    <w:p w14:paraId="1621C218" w14:textId="77777777" w:rsidR="002C24E9" w:rsidRDefault="002C24E9" w:rsidP="002C24E9">
      <w:pPr>
        <w:rPr>
          <w:rFonts w:asciiTheme="minorHAnsi" w:hAnsiTheme="minorHAnsi" w:cstheme="minorHAnsi"/>
          <w:sz w:val="22"/>
          <w:szCs w:val="22"/>
        </w:rPr>
      </w:pPr>
    </w:p>
    <w:p w14:paraId="281FBFFA" w14:textId="77777777" w:rsidR="002C24E9" w:rsidRPr="004B05D7" w:rsidRDefault="002C24E9" w:rsidP="002C24E9">
      <w:pPr>
        <w:rPr>
          <w:rFonts w:asciiTheme="minorHAnsi" w:hAnsiTheme="minorHAnsi" w:cstheme="minorHAnsi"/>
          <w:sz w:val="22"/>
          <w:szCs w:val="22"/>
        </w:rPr>
      </w:pPr>
      <w:r w:rsidRPr="003E4C48">
        <w:rPr>
          <w:rFonts w:asciiTheme="minorHAnsi" w:hAnsiTheme="minorHAnsi" w:cstheme="minorHAnsi"/>
          <w:b/>
          <w:sz w:val="22"/>
          <w:szCs w:val="22"/>
        </w:rPr>
        <w:t xml:space="preserve">For Medi-Cal funding: </w:t>
      </w:r>
      <w:r w:rsidRPr="003E4C48">
        <w:rPr>
          <w:rFonts w:asciiTheme="minorHAnsi" w:hAnsiTheme="minorHAnsi" w:cstheme="minorHAnsi"/>
          <w:sz w:val="22"/>
          <w:szCs w:val="22"/>
        </w:rPr>
        <w:t xml:space="preserve">Authorization for continued services is dependent on Medical Necessity review of the </w:t>
      </w:r>
      <w:r w:rsidR="00D4579D">
        <w:rPr>
          <w:rFonts w:asciiTheme="minorHAnsi" w:hAnsiTheme="minorHAnsi" w:cstheme="minorHAnsi"/>
          <w:sz w:val="22"/>
          <w:szCs w:val="22"/>
        </w:rPr>
        <w:t>treatment plan</w:t>
      </w:r>
      <w:r w:rsidRPr="003E4C48">
        <w:rPr>
          <w:rFonts w:asciiTheme="minorHAnsi" w:hAnsiTheme="minorHAnsi" w:cstheme="minorHAnsi"/>
          <w:sz w:val="22"/>
          <w:szCs w:val="22"/>
        </w:rPr>
        <w:t xml:space="preserve">. Providers will be notified of determination within </w:t>
      </w:r>
      <w:r w:rsidR="00B30D86">
        <w:rPr>
          <w:rFonts w:asciiTheme="minorHAnsi" w:hAnsiTheme="minorHAnsi" w:cstheme="minorHAnsi"/>
          <w:sz w:val="22"/>
          <w:szCs w:val="22"/>
        </w:rPr>
        <w:t>seven</w:t>
      </w:r>
      <w:r w:rsidRPr="003E4C48">
        <w:rPr>
          <w:rFonts w:asciiTheme="minorHAnsi" w:hAnsiTheme="minorHAnsi" w:cstheme="minorHAnsi"/>
          <w:sz w:val="22"/>
          <w:szCs w:val="22"/>
        </w:rPr>
        <w:t xml:space="preserve"> (</w:t>
      </w:r>
      <w:r w:rsidR="00B30D86">
        <w:rPr>
          <w:rFonts w:asciiTheme="minorHAnsi" w:hAnsiTheme="minorHAnsi" w:cstheme="minorHAnsi"/>
          <w:sz w:val="22"/>
          <w:szCs w:val="22"/>
        </w:rPr>
        <w:t>7</w:t>
      </w:r>
      <w:r w:rsidRPr="003E4C48">
        <w:rPr>
          <w:rFonts w:asciiTheme="minorHAnsi" w:hAnsiTheme="minorHAnsi" w:cstheme="minorHAnsi"/>
          <w:sz w:val="22"/>
          <w:szCs w:val="22"/>
        </w:rPr>
        <w:t xml:space="preserve">) business days of </w:t>
      </w:r>
      <w:r w:rsidR="00D4579D">
        <w:rPr>
          <w:rFonts w:asciiTheme="minorHAnsi" w:hAnsiTheme="minorHAnsi" w:cstheme="minorHAnsi"/>
          <w:sz w:val="22"/>
          <w:szCs w:val="22"/>
        </w:rPr>
        <w:t>treatment plan</w:t>
      </w:r>
      <w:r w:rsidRPr="003E4C48">
        <w:rPr>
          <w:rFonts w:asciiTheme="minorHAnsi" w:hAnsiTheme="minorHAnsi" w:cstheme="minorHAnsi"/>
          <w:sz w:val="22"/>
          <w:szCs w:val="22"/>
        </w:rPr>
        <w:t xml:space="preserve"> submission.</w:t>
      </w:r>
    </w:p>
    <w:p w14:paraId="6514A891" w14:textId="77777777" w:rsidR="000016DA" w:rsidRDefault="000016DA"/>
    <w:sectPr w:rsidR="000016DA" w:rsidSect="00041D26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0" w:right="965" w:bottom="630" w:left="720" w:header="144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F7EEC" w14:textId="77777777" w:rsidR="0037607E" w:rsidRDefault="0037607E">
      <w:r>
        <w:separator/>
      </w:r>
    </w:p>
  </w:endnote>
  <w:endnote w:type="continuationSeparator" w:id="0">
    <w:p w14:paraId="295A6B00" w14:textId="77777777" w:rsidR="0037607E" w:rsidRDefault="0037607E">
      <w:r>
        <w:continuationSeparator/>
      </w:r>
    </w:p>
  </w:endnote>
  <w:endnote w:type="continuationNotice" w:id="1">
    <w:p w14:paraId="6198697B" w14:textId="77777777" w:rsidR="0037607E" w:rsidRDefault="003760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95BE1" w14:textId="77777777" w:rsidR="00A862D9" w:rsidRPr="00577636" w:rsidRDefault="00A862D9" w:rsidP="00577636">
    <w:pPr>
      <w:pStyle w:val="Footer"/>
      <w:tabs>
        <w:tab w:val="clear" w:pos="8640"/>
      </w:tabs>
      <w:rPr>
        <w:rFonts w:asciiTheme="minorHAnsi" w:hAnsiTheme="minorHAnsi" w:cstheme="minorHAnsi"/>
        <w:sz w:val="18"/>
        <w:szCs w:val="22"/>
      </w:rPr>
    </w:pPr>
    <w:r w:rsidRPr="008A0A4B">
      <w:rPr>
        <w:rFonts w:asciiTheme="minorHAnsi" w:hAnsiTheme="minorHAnsi" w:cstheme="minorHAnsi"/>
        <w:sz w:val="18"/>
      </w:rPr>
      <w:t>04-176/04-177</w:t>
    </w:r>
    <w:r>
      <w:rPr>
        <w:rFonts w:asciiTheme="minorHAnsi" w:hAnsiTheme="minorHAnsi" w:cstheme="minorHAnsi"/>
        <w:sz w:val="18"/>
      </w:rPr>
      <w:t>p</w:t>
    </w:r>
    <w:r w:rsidRPr="008A0A4B">
      <w:rPr>
        <w:rFonts w:asciiTheme="minorHAnsi" w:hAnsiTheme="minorHAnsi" w:cstheme="minorHAnsi"/>
        <w:sz w:val="18"/>
      </w:rPr>
      <w:t xml:space="preserve"> (</w:t>
    </w:r>
    <w:r>
      <w:rPr>
        <w:rFonts w:asciiTheme="minorHAnsi" w:hAnsiTheme="minorHAnsi" w:cstheme="minorHAnsi"/>
        <w:sz w:val="18"/>
      </w:rPr>
      <w:t>06/</w:t>
    </w:r>
    <w:proofErr w:type="gramStart"/>
    <w:r>
      <w:rPr>
        <w:rFonts w:asciiTheme="minorHAnsi" w:hAnsiTheme="minorHAnsi" w:cstheme="minorHAnsi"/>
        <w:sz w:val="18"/>
      </w:rPr>
      <w:t>26)(</w:t>
    </w:r>
    <w:proofErr w:type="gramEnd"/>
    <w:r>
      <w:rPr>
        <w:rFonts w:asciiTheme="minorHAnsi" w:hAnsiTheme="minorHAnsi" w:cstheme="minorHAnsi"/>
        <w:sz w:val="18"/>
      </w:rPr>
      <w:t>c) (09/25) (</w:t>
    </w:r>
    <w:proofErr w:type="gramStart"/>
    <w:r>
      <w:rPr>
        <w:rFonts w:asciiTheme="minorHAnsi" w:hAnsiTheme="minorHAnsi" w:cstheme="minorHAnsi"/>
        <w:sz w:val="18"/>
      </w:rPr>
      <w:t>F)</w:t>
    </w:r>
    <w:r w:rsidRPr="00577636">
      <w:rPr>
        <w:rFonts w:asciiTheme="minorHAnsi" w:hAnsiTheme="minorHAnsi" w:cstheme="minorHAnsi"/>
        <w:sz w:val="18"/>
        <w:szCs w:val="22"/>
      </w:rPr>
      <w:t xml:space="preserve">   </w:t>
    </w:r>
    <w:proofErr w:type="gramEnd"/>
    <w:r w:rsidRPr="00577636">
      <w:rPr>
        <w:rFonts w:asciiTheme="minorHAnsi" w:hAnsiTheme="minorHAnsi" w:cstheme="minorHAnsi"/>
        <w:sz w:val="18"/>
        <w:szCs w:val="22"/>
      </w:rPr>
      <w:t xml:space="preserve">                           </w:t>
    </w:r>
    <w:r>
      <w:rPr>
        <w:rFonts w:asciiTheme="minorHAnsi" w:hAnsiTheme="minorHAnsi" w:cstheme="minorHAnsi"/>
        <w:sz w:val="18"/>
        <w:szCs w:val="22"/>
      </w:rPr>
      <w:tab/>
    </w:r>
    <w:r w:rsidRPr="00577636">
      <w:rPr>
        <w:rFonts w:asciiTheme="minorHAnsi" w:hAnsiTheme="minorHAnsi" w:cstheme="minorHAnsi"/>
        <w:sz w:val="18"/>
        <w:szCs w:val="22"/>
      </w:rPr>
      <w:t xml:space="preserve"> </w:t>
    </w:r>
    <w:r>
      <w:rPr>
        <w:rFonts w:asciiTheme="minorHAnsi" w:hAnsiTheme="minorHAnsi" w:cstheme="minorHAnsi"/>
        <w:sz w:val="18"/>
        <w:szCs w:val="22"/>
      </w:rPr>
      <w:tab/>
    </w:r>
    <w:r w:rsidRPr="00577636">
      <w:rPr>
        <w:rFonts w:asciiTheme="minorHAnsi" w:hAnsiTheme="minorHAnsi" w:cstheme="minorHAnsi"/>
        <w:sz w:val="18"/>
        <w:szCs w:val="22"/>
      </w:rPr>
      <w:t xml:space="preserve"> Page </w:t>
    </w:r>
    <w:r w:rsidRPr="00577636">
      <w:rPr>
        <w:rStyle w:val="PageNumber"/>
        <w:rFonts w:asciiTheme="minorHAnsi" w:hAnsiTheme="minorHAnsi" w:cstheme="minorHAnsi"/>
        <w:sz w:val="18"/>
        <w:szCs w:val="22"/>
      </w:rPr>
      <w:fldChar w:fldCharType="begin"/>
    </w:r>
    <w:r w:rsidRPr="00577636">
      <w:rPr>
        <w:rStyle w:val="PageNumber"/>
        <w:rFonts w:asciiTheme="minorHAnsi" w:hAnsiTheme="minorHAnsi" w:cstheme="minorHAnsi"/>
        <w:sz w:val="18"/>
        <w:szCs w:val="22"/>
      </w:rPr>
      <w:instrText xml:space="preserve"> PAGE </w:instrText>
    </w:r>
    <w:r w:rsidRPr="00577636">
      <w:rPr>
        <w:rStyle w:val="PageNumber"/>
        <w:rFonts w:asciiTheme="minorHAnsi" w:hAnsiTheme="minorHAnsi" w:cstheme="minorHAnsi"/>
        <w:sz w:val="18"/>
        <w:szCs w:val="22"/>
      </w:rPr>
      <w:fldChar w:fldCharType="separate"/>
    </w:r>
    <w:r w:rsidR="00F14851">
      <w:rPr>
        <w:rStyle w:val="PageNumber"/>
        <w:rFonts w:asciiTheme="minorHAnsi" w:hAnsiTheme="minorHAnsi" w:cstheme="minorHAnsi"/>
        <w:noProof/>
        <w:sz w:val="18"/>
        <w:szCs w:val="22"/>
      </w:rPr>
      <w:t>5</w:t>
    </w:r>
    <w:r w:rsidRPr="00577636">
      <w:rPr>
        <w:rStyle w:val="PageNumber"/>
        <w:rFonts w:asciiTheme="minorHAnsi" w:hAnsiTheme="minorHAnsi" w:cstheme="minorHAnsi"/>
        <w:sz w:val="18"/>
        <w:szCs w:val="22"/>
      </w:rPr>
      <w:fldChar w:fldCharType="end"/>
    </w:r>
    <w:r w:rsidRPr="00577636">
      <w:rPr>
        <w:rStyle w:val="PageNumber"/>
        <w:rFonts w:asciiTheme="minorHAnsi" w:hAnsiTheme="minorHAnsi" w:cstheme="minorHAnsi"/>
        <w:sz w:val="18"/>
        <w:szCs w:val="22"/>
      </w:rPr>
      <w:t xml:space="preserve"> of </w:t>
    </w:r>
    <w:r w:rsidRPr="00577636">
      <w:rPr>
        <w:rStyle w:val="PageNumber"/>
        <w:rFonts w:asciiTheme="minorHAnsi" w:hAnsiTheme="minorHAnsi" w:cstheme="minorHAnsi"/>
        <w:sz w:val="18"/>
        <w:szCs w:val="22"/>
      </w:rPr>
      <w:fldChar w:fldCharType="begin"/>
    </w:r>
    <w:r w:rsidRPr="00577636">
      <w:rPr>
        <w:rStyle w:val="PageNumber"/>
        <w:rFonts w:asciiTheme="minorHAnsi" w:hAnsiTheme="minorHAnsi" w:cstheme="minorHAnsi"/>
        <w:sz w:val="18"/>
        <w:szCs w:val="22"/>
      </w:rPr>
      <w:instrText xml:space="preserve"> NUMPAGES </w:instrText>
    </w:r>
    <w:r w:rsidRPr="00577636">
      <w:rPr>
        <w:rStyle w:val="PageNumber"/>
        <w:rFonts w:asciiTheme="minorHAnsi" w:hAnsiTheme="minorHAnsi" w:cstheme="minorHAnsi"/>
        <w:sz w:val="18"/>
        <w:szCs w:val="22"/>
      </w:rPr>
      <w:fldChar w:fldCharType="separate"/>
    </w:r>
    <w:r w:rsidR="00F14851">
      <w:rPr>
        <w:rStyle w:val="PageNumber"/>
        <w:rFonts w:asciiTheme="minorHAnsi" w:hAnsiTheme="minorHAnsi" w:cstheme="minorHAnsi"/>
        <w:noProof/>
        <w:sz w:val="18"/>
        <w:szCs w:val="22"/>
      </w:rPr>
      <w:t>5</w:t>
    </w:r>
    <w:r w:rsidRPr="00577636">
      <w:rPr>
        <w:rStyle w:val="PageNumber"/>
        <w:rFonts w:asciiTheme="minorHAnsi" w:hAnsiTheme="minorHAnsi" w:cstheme="minorHAnsi"/>
        <w:sz w:val="18"/>
        <w:szCs w:val="22"/>
      </w:rPr>
      <w:fldChar w:fldCharType="end"/>
    </w:r>
    <w:r w:rsidRPr="00577636">
      <w:rPr>
        <w:rFonts w:asciiTheme="minorHAnsi" w:hAnsiTheme="minorHAnsi" w:cstheme="minorHAnsi"/>
        <w:sz w:val="18"/>
        <w:szCs w:val="22"/>
      </w:rPr>
      <w:t xml:space="preserve">                             </w:t>
    </w:r>
    <w:r>
      <w:rPr>
        <w:rFonts w:asciiTheme="minorHAnsi" w:hAnsiTheme="minorHAnsi" w:cstheme="minorHAnsi"/>
        <w:sz w:val="18"/>
        <w:szCs w:val="22"/>
      </w:rPr>
      <w:tab/>
    </w:r>
    <w:r>
      <w:rPr>
        <w:rFonts w:asciiTheme="minorHAnsi" w:hAnsiTheme="minorHAnsi" w:cstheme="minorHAnsi"/>
        <w:sz w:val="18"/>
        <w:szCs w:val="22"/>
      </w:rPr>
      <w:tab/>
    </w:r>
    <w:r w:rsidRPr="00577636">
      <w:rPr>
        <w:rFonts w:asciiTheme="minorHAnsi" w:hAnsiTheme="minorHAnsi" w:cstheme="minorHAnsi"/>
        <w:sz w:val="18"/>
        <w:szCs w:val="22"/>
      </w:rPr>
      <w:t>County of San Diego/HHSA/C</w:t>
    </w:r>
    <w:r>
      <w:rPr>
        <w:rFonts w:asciiTheme="minorHAnsi" w:hAnsiTheme="minorHAnsi" w:cstheme="minorHAnsi"/>
        <w:sz w:val="18"/>
        <w:szCs w:val="22"/>
      </w:rPr>
      <w:t>FWB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6F279" w14:textId="77777777" w:rsidR="00A862D9" w:rsidRPr="00BD6929" w:rsidRDefault="00A862D9" w:rsidP="00325100">
    <w:pPr>
      <w:pStyle w:val="Footer"/>
      <w:rPr>
        <w:rFonts w:ascii="Times New Roman" w:hAnsi="Times New Roman"/>
        <w:sz w:val="22"/>
        <w:szCs w:val="22"/>
      </w:rPr>
    </w:pPr>
    <w:r w:rsidRPr="005F5B73">
      <w:rPr>
        <w:rFonts w:ascii="Calibri" w:hAnsi="Calibri" w:cs="Calibri"/>
        <w:sz w:val="18"/>
        <w:szCs w:val="18"/>
      </w:rPr>
      <w:t>04-176/04-177P (</w:t>
    </w:r>
    <w:r>
      <w:rPr>
        <w:rFonts w:ascii="Calibri" w:hAnsi="Calibri" w:cs="Calibri"/>
        <w:sz w:val="18"/>
        <w:szCs w:val="18"/>
      </w:rPr>
      <w:t>11</w:t>
    </w:r>
    <w:r w:rsidRPr="005F5B73">
      <w:rPr>
        <w:rFonts w:ascii="Calibri" w:hAnsi="Calibri" w:cs="Calibri"/>
        <w:sz w:val="18"/>
        <w:szCs w:val="18"/>
      </w:rPr>
      <w:t>/</w:t>
    </w:r>
    <w:r>
      <w:rPr>
        <w:rFonts w:ascii="Calibri" w:hAnsi="Calibri" w:cs="Calibri"/>
        <w:sz w:val="18"/>
        <w:szCs w:val="18"/>
      </w:rPr>
      <w:t>24</w:t>
    </w:r>
    <w:r w:rsidRPr="005F5B73">
      <w:rPr>
        <w:rFonts w:ascii="Calibri" w:hAnsi="Calibri" w:cs="Calibri"/>
        <w:sz w:val="18"/>
        <w:szCs w:val="18"/>
      </w:rPr>
      <w:t>)</w:t>
    </w:r>
    <w:r w:rsidRPr="00BD6929">
      <w:rPr>
        <w:rFonts w:ascii="Times New Roman" w:hAnsi="Times New Roman"/>
        <w:sz w:val="22"/>
        <w:szCs w:val="22"/>
      </w:rPr>
      <w:t xml:space="preserve"> </w:t>
    </w:r>
    <w:r>
      <w:rPr>
        <w:rFonts w:ascii="Times New Roman" w:hAnsi="Times New Roman"/>
        <w:sz w:val="22"/>
        <w:szCs w:val="22"/>
      </w:rPr>
      <w:t xml:space="preserve">             </w:t>
    </w:r>
    <w:r w:rsidRPr="00BD6929">
      <w:rPr>
        <w:rFonts w:ascii="Times New Roman" w:hAnsi="Times New Roman"/>
        <w:sz w:val="22"/>
        <w:szCs w:val="22"/>
      </w:rPr>
      <w:t xml:space="preserve">   </w:t>
    </w:r>
    <w:r>
      <w:rPr>
        <w:rFonts w:ascii="Times New Roman" w:hAnsi="Times New Roman"/>
        <w:sz w:val="22"/>
        <w:szCs w:val="22"/>
      </w:rPr>
      <w:t xml:space="preserve">                   </w:t>
    </w:r>
    <w:r w:rsidRPr="00BD6929">
      <w:rPr>
        <w:rFonts w:ascii="Times New Roman" w:hAnsi="Times New Roman"/>
        <w:sz w:val="22"/>
        <w:szCs w:val="22"/>
      </w:rPr>
      <w:t xml:space="preserve">   </w:t>
    </w:r>
    <w:r w:rsidRPr="00BD6929">
      <w:rPr>
        <w:rFonts w:ascii="Times New Roman" w:hAnsi="Times New Roman"/>
        <w:noProof/>
        <w:sz w:val="22"/>
        <w:szCs w:val="22"/>
      </w:rPr>
      <w:drawing>
        <wp:inline distT="0" distB="0" distL="0" distR="0" wp14:anchorId="65637E2B" wp14:editId="34EC2A43">
          <wp:extent cx="1954530" cy="191632"/>
          <wp:effectExtent l="0" t="0" r="0" b="0"/>
          <wp:docPr id="457018102" name="Picture 457018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470" cy="1926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sz w:val="22"/>
        <w:szCs w:val="22"/>
      </w:rPr>
      <w:t xml:space="preserve">                   </w:t>
    </w:r>
    <w:r w:rsidRPr="005F5B73">
      <w:rPr>
        <w:rFonts w:ascii="Calibri" w:hAnsi="Calibri" w:cs="Calibri"/>
        <w:sz w:val="18"/>
        <w:szCs w:val="18"/>
      </w:rPr>
      <w:t>County of San Diego/HHSA/C</w:t>
    </w:r>
    <w:r>
      <w:rPr>
        <w:rFonts w:ascii="Calibri" w:hAnsi="Calibri" w:cs="Calibri"/>
        <w:sz w:val="18"/>
        <w:szCs w:val="18"/>
      </w:rPr>
      <w:t>FWB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ED7C1" w14:textId="77777777" w:rsidR="0037607E" w:rsidRDefault="0037607E">
      <w:r>
        <w:separator/>
      </w:r>
    </w:p>
  </w:footnote>
  <w:footnote w:type="continuationSeparator" w:id="0">
    <w:p w14:paraId="502DE36B" w14:textId="77777777" w:rsidR="0037607E" w:rsidRDefault="0037607E">
      <w:r>
        <w:continuationSeparator/>
      </w:r>
    </w:p>
  </w:footnote>
  <w:footnote w:type="continuationNotice" w:id="1">
    <w:p w14:paraId="729F0C74" w14:textId="77777777" w:rsidR="0037607E" w:rsidRDefault="003760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3989" w14:textId="77777777" w:rsidR="00A862D9" w:rsidRDefault="00A862D9" w:rsidP="00734B4B">
    <w:pPr>
      <w:pStyle w:val="Header"/>
      <w:jc w:val="center"/>
      <w:rPr>
        <w:rFonts w:asciiTheme="minorHAnsi" w:hAnsiTheme="minorHAnsi" w:cstheme="minorHAnsi"/>
        <w:b/>
        <w:sz w:val="22"/>
        <w:szCs w:val="22"/>
      </w:rPr>
    </w:pPr>
  </w:p>
  <w:p w14:paraId="1498F57E" w14:textId="77777777" w:rsidR="00A862D9" w:rsidRDefault="00A862D9" w:rsidP="00734B4B">
    <w:pPr>
      <w:pStyle w:val="Header"/>
      <w:jc w:val="center"/>
      <w:rPr>
        <w:rFonts w:asciiTheme="minorHAnsi" w:hAnsiTheme="minorHAnsi" w:cstheme="minorHAnsi"/>
        <w:b/>
        <w:sz w:val="22"/>
        <w:szCs w:val="22"/>
      </w:rPr>
    </w:pPr>
    <w:r>
      <w:rPr>
        <w:rFonts w:asciiTheme="minorHAnsi" w:hAnsiTheme="minorHAnsi" w:cstheme="minorHAnsi"/>
        <w:b/>
        <w:sz w:val="22"/>
        <w:szCs w:val="22"/>
      </w:rPr>
      <w:t>Child and Family Wellbeing</w:t>
    </w:r>
  </w:p>
  <w:p w14:paraId="4B0EA981" w14:textId="77777777" w:rsidR="00A862D9" w:rsidRDefault="00A862D9" w:rsidP="00734B4B">
    <w:pPr>
      <w:pStyle w:val="Header"/>
      <w:jc w:val="center"/>
      <w:rPr>
        <w:rFonts w:asciiTheme="minorHAnsi" w:hAnsiTheme="minorHAnsi" w:cstheme="minorHAnsi"/>
        <w:b/>
        <w:sz w:val="22"/>
        <w:szCs w:val="22"/>
      </w:rPr>
    </w:pPr>
    <w:r w:rsidRPr="004B05D7">
      <w:rPr>
        <w:rFonts w:asciiTheme="minorHAnsi" w:hAnsiTheme="minorHAnsi" w:cstheme="minorHAnsi"/>
        <w:b/>
        <w:sz w:val="22"/>
        <w:szCs w:val="22"/>
      </w:rPr>
      <w:t xml:space="preserve">Initial Treatment Plan/Treatment Plan Update: PARENT </w:t>
    </w:r>
  </w:p>
  <w:p w14:paraId="0C89A5B0" w14:textId="77777777" w:rsidR="00A862D9" w:rsidRPr="004B05D7" w:rsidRDefault="00A862D9" w:rsidP="00734B4B">
    <w:pPr>
      <w:pStyle w:val="Header"/>
      <w:jc w:val="center"/>
      <w:rPr>
        <w:rFonts w:asciiTheme="minorHAnsi" w:hAnsiTheme="minorHAnsi" w:cstheme="minorHAnsi"/>
        <w:b/>
        <w:sz w:val="22"/>
        <w:szCs w:val="22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35"/>
      <w:gridCol w:w="5510"/>
    </w:tblGrid>
    <w:tr w:rsidR="00A862D9" w:rsidRPr="00806134" w14:paraId="5528EEC7" w14:textId="77777777" w:rsidTr="000754AE">
      <w:tc>
        <w:tcPr>
          <w:tcW w:w="5035" w:type="dxa"/>
        </w:tcPr>
        <w:p w14:paraId="17A61307" w14:textId="77777777" w:rsidR="00A862D9" w:rsidRPr="00806134" w:rsidRDefault="00A862D9" w:rsidP="000754AE">
          <w:pPr>
            <w:pStyle w:val="Header"/>
            <w:spacing w:line="276" w:lineRule="auto"/>
            <w:rPr>
              <w:rFonts w:asciiTheme="minorHAnsi" w:hAnsiTheme="minorHAnsi" w:cstheme="minorHAnsi"/>
              <w:sz w:val="22"/>
              <w:szCs w:val="22"/>
            </w:rPr>
          </w:pPr>
          <w:r w:rsidRPr="00806134">
            <w:rPr>
              <w:rFonts w:asciiTheme="minorHAnsi" w:hAnsiTheme="minorHAnsi" w:cstheme="minorHAnsi"/>
              <w:sz w:val="22"/>
              <w:szCs w:val="22"/>
            </w:rPr>
            <w:t>Client Name:</w:t>
          </w:r>
        </w:p>
      </w:tc>
      <w:tc>
        <w:tcPr>
          <w:tcW w:w="5510" w:type="dxa"/>
        </w:tcPr>
        <w:p w14:paraId="5934AEF6" w14:textId="77777777" w:rsidR="00A862D9" w:rsidRPr="00806134" w:rsidRDefault="00A862D9" w:rsidP="000754AE">
          <w:pPr>
            <w:pStyle w:val="Header"/>
            <w:spacing w:line="276" w:lineRule="auto"/>
            <w:rPr>
              <w:rFonts w:asciiTheme="minorHAnsi" w:hAnsiTheme="minorHAnsi" w:cstheme="minorHAnsi"/>
              <w:sz w:val="22"/>
              <w:szCs w:val="22"/>
            </w:rPr>
          </w:pPr>
          <w:r w:rsidRPr="00806134">
            <w:rPr>
              <w:rFonts w:asciiTheme="minorHAnsi" w:hAnsiTheme="minorHAnsi" w:cstheme="minorHAnsi"/>
              <w:sz w:val="22"/>
              <w:szCs w:val="22"/>
            </w:rPr>
            <w:t xml:space="preserve">Client DOB:    </w:t>
          </w:r>
        </w:p>
      </w:tc>
    </w:tr>
    <w:tr w:rsidR="00A862D9" w:rsidRPr="00806134" w14:paraId="3D3CD9E5" w14:textId="77777777" w:rsidTr="000754AE">
      <w:tc>
        <w:tcPr>
          <w:tcW w:w="5035" w:type="dxa"/>
        </w:tcPr>
        <w:p w14:paraId="1E5D3936" w14:textId="77777777" w:rsidR="00A862D9" w:rsidRPr="00806134" w:rsidRDefault="00A862D9" w:rsidP="000754AE">
          <w:pPr>
            <w:pStyle w:val="Header"/>
            <w:spacing w:line="276" w:lineRule="auto"/>
            <w:rPr>
              <w:rFonts w:asciiTheme="minorHAnsi" w:hAnsiTheme="minorHAnsi" w:cstheme="minorHAnsi"/>
              <w:sz w:val="22"/>
              <w:szCs w:val="22"/>
            </w:rPr>
          </w:pPr>
          <w:r w:rsidRPr="00806134">
            <w:rPr>
              <w:rFonts w:asciiTheme="minorHAnsi" w:hAnsiTheme="minorHAnsi" w:cstheme="minorHAnsi"/>
              <w:sz w:val="22"/>
              <w:szCs w:val="22"/>
            </w:rPr>
            <w:t>Provider Name:</w:t>
          </w:r>
        </w:p>
      </w:tc>
      <w:tc>
        <w:tcPr>
          <w:tcW w:w="5510" w:type="dxa"/>
        </w:tcPr>
        <w:p w14:paraId="79689C30" w14:textId="77777777" w:rsidR="00A862D9" w:rsidRPr="00806134" w:rsidRDefault="00A862D9" w:rsidP="000754AE">
          <w:pPr>
            <w:pStyle w:val="Header"/>
            <w:spacing w:line="276" w:lineRule="auto"/>
            <w:rPr>
              <w:rFonts w:asciiTheme="minorHAnsi" w:hAnsiTheme="minorHAnsi" w:cstheme="minorHAnsi"/>
              <w:sz w:val="22"/>
              <w:szCs w:val="22"/>
            </w:rPr>
          </w:pPr>
          <w:r w:rsidRPr="00806134">
            <w:rPr>
              <w:rFonts w:asciiTheme="minorHAnsi" w:hAnsiTheme="minorHAnsi" w:cstheme="minorHAnsi"/>
              <w:sz w:val="22"/>
              <w:szCs w:val="22"/>
            </w:rPr>
            <w:t xml:space="preserve">PSW Name:  </w:t>
          </w:r>
        </w:p>
      </w:tc>
    </w:tr>
    <w:tr w:rsidR="00A862D9" w:rsidRPr="00FD6DDC" w14:paraId="61DED7FA" w14:textId="77777777" w:rsidTr="000754AE">
      <w:tc>
        <w:tcPr>
          <w:tcW w:w="10545" w:type="dxa"/>
          <w:gridSpan w:val="2"/>
        </w:tcPr>
        <w:p w14:paraId="627FF4CA" w14:textId="77777777" w:rsidR="00A862D9" w:rsidRPr="00FD6DDC" w:rsidRDefault="00A862D9" w:rsidP="000754AE">
          <w:pPr>
            <w:pStyle w:val="Header"/>
            <w:spacing w:line="276" w:lineRule="auto"/>
            <w:rPr>
              <w:rFonts w:asciiTheme="minorHAnsi" w:hAnsiTheme="minorHAnsi" w:cstheme="minorHAnsi"/>
            </w:rPr>
          </w:pPr>
          <w:r w:rsidRPr="00806134">
            <w:rPr>
              <w:rFonts w:asciiTheme="minorHAnsi" w:hAnsiTheme="minorHAnsi" w:cstheme="minorHAnsi"/>
              <w:sz w:val="22"/>
              <w:szCs w:val="22"/>
            </w:rPr>
            <w:t xml:space="preserve">Date: </w:t>
          </w:r>
          <w:r w:rsidRPr="00806134">
            <w:rPr>
              <w:rFonts w:asciiTheme="minorHAnsi" w:hAnsiTheme="minorHAnsi" w:cstheme="minorHAnsi"/>
              <w:b/>
              <w:sz w:val="22"/>
              <w:szCs w:val="22"/>
            </w:rPr>
            <w:t xml:space="preserve">     </w:t>
          </w:r>
        </w:p>
      </w:tc>
    </w:tr>
  </w:tbl>
  <w:p w14:paraId="3D106F8E" w14:textId="77777777" w:rsidR="00A862D9" w:rsidRDefault="00A862D9" w:rsidP="00805B1E">
    <w:pPr>
      <w:pStyle w:val="Header"/>
      <w:rPr>
        <w:rFonts w:asciiTheme="minorHAnsi" w:hAnsiTheme="minorHAnsi" w:cs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8F1DD" w14:textId="77777777" w:rsidR="00A862D9" w:rsidRDefault="00A862D9" w:rsidP="00734B4B">
    <w:pPr>
      <w:pStyle w:val="Header"/>
      <w:jc w:val="center"/>
      <w:rPr>
        <w:rFonts w:asciiTheme="minorHAnsi" w:hAnsiTheme="minorHAnsi" w:cstheme="minorHAnsi"/>
        <w:b/>
        <w:sz w:val="22"/>
        <w:szCs w:val="22"/>
      </w:rPr>
    </w:pPr>
  </w:p>
  <w:p w14:paraId="3F435399" w14:textId="77777777" w:rsidR="00A862D9" w:rsidRDefault="00A862D9" w:rsidP="00734B4B">
    <w:pPr>
      <w:pStyle w:val="Header"/>
      <w:jc w:val="center"/>
      <w:rPr>
        <w:rFonts w:asciiTheme="minorHAnsi" w:hAnsiTheme="minorHAnsi" w:cstheme="minorHAnsi"/>
        <w:b/>
        <w:sz w:val="22"/>
        <w:szCs w:val="22"/>
      </w:rPr>
    </w:pPr>
    <w:r>
      <w:rPr>
        <w:rFonts w:asciiTheme="minorHAnsi" w:hAnsiTheme="minorHAnsi" w:cstheme="minorHAnsi"/>
        <w:b/>
        <w:sz w:val="22"/>
        <w:szCs w:val="22"/>
      </w:rPr>
      <w:t>Child and Family Wellbeing</w:t>
    </w:r>
  </w:p>
  <w:p w14:paraId="14EAE3C9" w14:textId="77777777" w:rsidR="00A862D9" w:rsidRPr="004B05D7" w:rsidRDefault="00A862D9" w:rsidP="00734B4B">
    <w:pPr>
      <w:pStyle w:val="Header"/>
      <w:jc w:val="center"/>
      <w:rPr>
        <w:rFonts w:asciiTheme="minorHAnsi" w:hAnsiTheme="minorHAnsi" w:cstheme="minorHAnsi"/>
        <w:b/>
        <w:sz w:val="22"/>
        <w:szCs w:val="22"/>
      </w:rPr>
    </w:pPr>
    <w:r w:rsidRPr="004B05D7">
      <w:rPr>
        <w:rFonts w:asciiTheme="minorHAnsi" w:hAnsiTheme="minorHAnsi" w:cstheme="minorHAnsi"/>
        <w:b/>
        <w:sz w:val="22"/>
        <w:szCs w:val="22"/>
      </w:rPr>
      <w:t xml:space="preserve">Initial Treatment Plan/Treatment Plan Update: PARENT </w:t>
    </w:r>
  </w:p>
  <w:p w14:paraId="12314946" w14:textId="77777777" w:rsidR="00A862D9" w:rsidRDefault="00A862D9" w:rsidP="00734B4B">
    <w:pPr>
      <w:pStyle w:val="Header"/>
      <w:jc w:val="center"/>
    </w:pPr>
  </w:p>
  <w:p w14:paraId="07D4BF33" w14:textId="77777777" w:rsidR="00A862D9" w:rsidRDefault="00A862D9" w:rsidP="00734B4B">
    <w:pPr>
      <w:pStyle w:val="Header"/>
      <w:jc w:val="center"/>
    </w:pPr>
    <w:r w:rsidRPr="004B05D7">
      <w:rPr>
        <w:rFonts w:asciiTheme="minorHAnsi" w:hAnsiTheme="minorHAnsi" w:cstheme="minorHAnsi"/>
        <w:sz w:val="22"/>
        <w:szCs w:val="22"/>
      </w:rPr>
      <w:t xml:space="preserve">Client Name: </w:t>
    </w:r>
    <w:r w:rsidRPr="004B05D7">
      <w:rPr>
        <w:rFonts w:asciiTheme="minorHAnsi" w:hAnsiTheme="minorHAnsi" w:cstheme="minorHAnsi"/>
        <w:sz w:val="22"/>
        <w:szCs w:val="22"/>
        <w:u w:val="single"/>
      </w:rPr>
      <w:t xml:space="preserve">                                                           </w:t>
    </w:r>
    <w:r w:rsidRPr="004B05D7">
      <w:rPr>
        <w:rFonts w:asciiTheme="minorHAnsi" w:hAnsiTheme="minorHAnsi" w:cstheme="minorHAnsi"/>
        <w:sz w:val="22"/>
        <w:szCs w:val="22"/>
      </w:rPr>
      <w:t xml:space="preserve"> Client DOB:</w:t>
    </w:r>
    <w:r w:rsidRPr="004B05D7">
      <w:rPr>
        <w:rFonts w:asciiTheme="minorHAnsi" w:hAnsiTheme="minorHAnsi" w:cstheme="minorHAnsi"/>
        <w:sz w:val="22"/>
        <w:szCs w:val="22"/>
        <w:u w:val="single"/>
      </w:rPr>
      <w:t xml:space="preserve">               </w:t>
    </w:r>
    <w:r w:rsidRPr="004B05D7">
      <w:rPr>
        <w:rFonts w:asciiTheme="minorHAnsi" w:hAnsiTheme="minorHAnsi" w:cstheme="minorHAnsi"/>
        <w:sz w:val="22"/>
        <w:szCs w:val="22"/>
      </w:rPr>
      <w:t xml:space="preserve">  Date:</w:t>
    </w:r>
    <w:r>
      <w:rPr>
        <w:rFonts w:asciiTheme="minorHAnsi" w:hAnsiTheme="minorHAnsi" w:cstheme="minorHAnsi"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  <w:u w:val="single"/>
        </w:rPr>
        <w:id w:val="-1707479571"/>
        <w:placeholder>
          <w:docPart w:val="B4EC1023D15D4ED699C357D57B3881B8"/>
        </w:placeholder>
        <w:showingPlcHdr/>
        <w:date>
          <w:dateFormat w:val="M/d/yyyy"/>
          <w:lid w:val="en-US"/>
          <w:storeMappedDataAs w:val="dateTime"/>
          <w:calendar w:val="gregorian"/>
        </w:date>
      </w:sdtPr>
      <w:sdtEndPr/>
      <w:sdtContent>
        <w:r w:rsidRPr="005F39B7">
          <w:rPr>
            <w:rStyle w:val="PlaceholderText"/>
            <w:rFonts w:asciiTheme="minorHAnsi" w:hAnsiTheme="minorHAnsi" w:cstheme="minorHAnsi"/>
            <w:sz w:val="22"/>
            <w:szCs w:val="22"/>
          </w:rPr>
          <w:t>Click or tap to enter a date.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71E15"/>
    <w:multiLevelType w:val="hybridMultilevel"/>
    <w:tmpl w:val="6EE26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9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13B"/>
    <w:rsid w:val="0000023A"/>
    <w:rsid w:val="000016DA"/>
    <w:rsid w:val="00004E57"/>
    <w:rsid w:val="00005B1E"/>
    <w:rsid w:val="0001434A"/>
    <w:rsid w:val="000160F4"/>
    <w:rsid w:val="000325C0"/>
    <w:rsid w:val="00041D26"/>
    <w:rsid w:val="0004261C"/>
    <w:rsid w:val="0004355B"/>
    <w:rsid w:val="00047799"/>
    <w:rsid w:val="00047CF8"/>
    <w:rsid w:val="00050871"/>
    <w:rsid w:val="00052AED"/>
    <w:rsid w:val="00053746"/>
    <w:rsid w:val="00054400"/>
    <w:rsid w:val="0005456D"/>
    <w:rsid w:val="00054D4E"/>
    <w:rsid w:val="00056745"/>
    <w:rsid w:val="00060749"/>
    <w:rsid w:val="00062A97"/>
    <w:rsid w:val="0006556C"/>
    <w:rsid w:val="00070330"/>
    <w:rsid w:val="00070D4F"/>
    <w:rsid w:val="00071EFF"/>
    <w:rsid w:val="00073A74"/>
    <w:rsid w:val="000754AE"/>
    <w:rsid w:val="000903CB"/>
    <w:rsid w:val="0009105B"/>
    <w:rsid w:val="0009142E"/>
    <w:rsid w:val="00092F2C"/>
    <w:rsid w:val="000951B5"/>
    <w:rsid w:val="000978BA"/>
    <w:rsid w:val="00097AF9"/>
    <w:rsid w:val="000A1C11"/>
    <w:rsid w:val="000A6C35"/>
    <w:rsid w:val="000B0871"/>
    <w:rsid w:val="000B0D0E"/>
    <w:rsid w:val="000B399D"/>
    <w:rsid w:val="000C21C5"/>
    <w:rsid w:val="000C354C"/>
    <w:rsid w:val="000C478D"/>
    <w:rsid w:val="000C65A6"/>
    <w:rsid w:val="000C6F16"/>
    <w:rsid w:val="000D18E0"/>
    <w:rsid w:val="000D23D2"/>
    <w:rsid w:val="000D3E82"/>
    <w:rsid w:val="000D3FE9"/>
    <w:rsid w:val="000D5F72"/>
    <w:rsid w:val="000D761E"/>
    <w:rsid w:val="000E1379"/>
    <w:rsid w:val="000E4578"/>
    <w:rsid w:val="000E6FAA"/>
    <w:rsid w:val="000F1030"/>
    <w:rsid w:val="000F504F"/>
    <w:rsid w:val="000F5451"/>
    <w:rsid w:val="000F6F02"/>
    <w:rsid w:val="000F7E68"/>
    <w:rsid w:val="0010049F"/>
    <w:rsid w:val="00101F8E"/>
    <w:rsid w:val="00104CD6"/>
    <w:rsid w:val="00105154"/>
    <w:rsid w:val="00106B86"/>
    <w:rsid w:val="00107D70"/>
    <w:rsid w:val="00110F79"/>
    <w:rsid w:val="00111660"/>
    <w:rsid w:val="001174B2"/>
    <w:rsid w:val="00117A39"/>
    <w:rsid w:val="00132D77"/>
    <w:rsid w:val="00135DA8"/>
    <w:rsid w:val="00137023"/>
    <w:rsid w:val="00144AF3"/>
    <w:rsid w:val="00146BF0"/>
    <w:rsid w:val="0014750F"/>
    <w:rsid w:val="00154869"/>
    <w:rsid w:val="001562F9"/>
    <w:rsid w:val="00165FFD"/>
    <w:rsid w:val="001675CC"/>
    <w:rsid w:val="001715DB"/>
    <w:rsid w:val="00177509"/>
    <w:rsid w:val="0017757B"/>
    <w:rsid w:val="001808CE"/>
    <w:rsid w:val="00182906"/>
    <w:rsid w:val="00187618"/>
    <w:rsid w:val="001900E8"/>
    <w:rsid w:val="00195304"/>
    <w:rsid w:val="0019681D"/>
    <w:rsid w:val="00196C90"/>
    <w:rsid w:val="001A199F"/>
    <w:rsid w:val="001A1FF3"/>
    <w:rsid w:val="001A30EB"/>
    <w:rsid w:val="001A68E9"/>
    <w:rsid w:val="001A7AE3"/>
    <w:rsid w:val="001B081A"/>
    <w:rsid w:val="001B213B"/>
    <w:rsid w:val="001B3AD9"/>
    <w:rsid w:val="001B6371"/>
    <w:rsid w:val="001C0A52"/>
    <w:rsid w:val="001C0D58"/>
    <w:rsid w:val="001D1B19"/>
    <w:rsid w:val="001D1F4B"/>
    <w:rsid w:val="001D4EB2"/>
    <w:rsid w:val="001E2CED"/>
    <w:rsid w:val="001E4061"/>
    <w:rsid w:val="001E4166"/>
    <w:rsid w:val="001E4F21"/>
    <w:rsid w:val="001E6381"/>
    <w:rsid w:val="001F2EE8"/>
    <w:rsid w:val="00202BF7"/>
    <w:rsid w:val="00203AA4"/>
    <w:rsid w:val="00203FBD"/>
    <w:rsid w:val="002059C0"/>
    <w:rsid w:val="00207469"/>
    <w:rsid w:val="00212DBB"/>
    <w:rsid w:val="00217C17"/>
    <w:rsid w:val="00221561"/>
    <w:rsid w:val="00222100"/>
    <w:rsid w:val="00224DB7"/>
    <w:rsid w:val="00225EAC"/>
    <w:rsid w:val="00226373"/>
    <w:rsid w:val="002264B8"/>
    <w:rsid w:val="00232D13"/>
    <w:rsid w:val="00232F86"/>
    <w:rsid w:val="00241D14"/>
    <w:rsid w:val="00244DDF"/>
    <w:rsid w:val="0025206E"/>
    <w:rsid w:val="00254241"/>
    <w:rsid w:val="0025678E"/>
    <w:rsid w:val="002619A4"/>
    <w:rsid w:val="0026755F"/>
    <w:rsid w:val="00270B63"/>
    <w:rsid w:val="00271F38"/>
    <w:rsid w:val="002752B2"/>
    <w:rsid w:val="00284ACB"/>
    <w:rsid w:val="0028518E"/>
    <w:rsid w:val="002872F4"/>
    <w:rsid w:val="0029208C"/>
    <w:rsid w:val="002934A9"/>
    <w:rsid w:val="002A03DD"/>
    <w:rsid w:val="002A2F1C"/>
    <w:rsid w:val="002A41B2"/>
    <w:rsid w:val="002B2813"/>
    <w:rsid w:val="002B340B"/>
    <w:rsid w:val="002B6DBC"/>
    <w:rsid w:val="002C1275"/>
    <w:rsid w:val="002C24E9"/>
    <w:rsid w:val="002C4720"/>
    <w:rsid w:val="002C57B0"/>
    <w:rsid w:val="002D439E"/>
    <w:rsid w:val="002D7EAA"/>
    <w:rsid w:val="002E2450"/>
    <w:rsid w:val="002E2871"/>
    <w:rsid w:val="002F73DC"/>
    <w:rsid w:val="003016B6"/>
    <w:rsid w:val="00307C90"/>
    <w:rsid w:val="003144BD"/>
    <w:rsid w:val="00315D5B"/>
    <w:rsid w:val="00315E68"/>
    <w:rsid w:val="00317AEA"/>
    <w:rsid w:val="00320CBE"/>
    <w:rsid w:val="00320EED"/>
    <w:rsid w:val="00322EEF"/>
    <w:rsid w:val="00325100"/>
    <w:rsid w:val="0032571D"/>
    <w:rsid w:val="00326720"/>
    <w:rsid w:val="00330975"/>
    <w:rsid w:val="003321DB"/>
    <w:rsid w:val="00341E78"/>
    <w:rsid w:val="00343762"/>
    <w:rsid w:val="003476E3"/>
    <w:rsid w:val="00355B1B"/>
    <w:rsid w:val="0036062B"/>
    <w:rsid w:val="00365385"/>
    <w:rsid w:val="00365676"/>
    <w:rsid w:val="00375D06"/>
    <w:rsid w:val="0037607E"/>
    <w:rsid w:val="00376370"/>
    <w:rsid w:val="00381A3A"/>
    <w:rsid w:val="00382980"/>
    <w:rsid w:val="00384358"/>
    <w:rsid w:val="00391B33"/>
    <w:rsid w:val="003968CB"/>
    <w:rsid w:val="003A08EF"/>
    <w:rsid w:val="003B7D7B"/>
    <w:rsid w:val="003B7D7C"/>
    <w:rsid w:val="003C1D09"/>
    <w:rsid w:val="003C296F"/>
    <w:rsid w:val="003C3D59"/>
    <w:rsid w:val="003D16DE"/>
    <w:rsid w:val="003D17C3"/>
    <w:rsid w:val="003D3F18"/>
    <w:rsid w:val="003D41A3"/>
    <w:rsid w:val="003D4CEB"/>
    <w:rsid w:val="003E03B3"/>
    <w:rsid w:val="003E3A1B"/>
    <w:rsid w:val="003E4C48"/>
    <w:rsid w:val="003F0330"/>
    <w:rsid w:val="003F07C2"/>
    <w:rsid w:val="003F131A"/>
    <w:rsid w:val="003F19B0"/>
    <w:rsid w:val="003F1EF5"/>
    <w:rsid w:val="003F399D"/>
    <w:rsid w:val="003F3BB6"/>
    <w:rsid w:val="003F4CF7"/>
    <w:rsid w:val="00402E5A"/>
    <w:rsid w:val="0040303E"/>
    <w:rsid w:val="00404B1F"/>
    <w:rsid w:val="00406A45"/>
    <w:rsid w:val="004070DC"/>
    <w:rsid w:val="00410517"/>
    <w:rsid w:val="00411720"/>
    <w:rsid w:val="00411BCD"/>
    <w:rsid w:val="00413605"/>
    <w:rsid w:val="00416AF8"/>
    <w:rsid w:val="00417D99"/>
    <w:rsid w:val="004235B6"/>
    <w:rsid w:val="004278D4"/>
    <w:rsid w:val="00430411"/>
    <w:rsid w:val="0043101E"/>
    <w:rsid w:val="00431B76"/>
    <w:rsid w:val="004341A8"/>
    <w:rsid w:val="00437D8A"/>
    <w:rsid w:val="00442231"/>
    <w:rsid w:val="004473AF"/>
    <w:rsid w:val="00447790"/>
    <w:rsid w:val="00452B3A"/>
    <w:rsid w:val="0045338A"/>
    <w:rsid w:val="0045665D"/>
    <w:rsid w:val="0046395B"/>
    <w:rsid w:val="00467A38"/>
    <w:rsid w:val="0047283A"/>
    <w:rsid w:val="004861C8"/>
    <w:rsid w:val="00486533"/>
    <w:rsid w:val="0049068D"/>
    <w:rsid w:val="004932DD"/>
    <w:rsid w:val="004A01D2"/>
    <w:rsid w:val="004A38E4"/>
    <w:rsid w:val="004A7632"/>
    <w:rsid w:val="004B05D7"/>
    <w:rsid w:val="004B43A2"/>
    <w:rsid w:val="004C0133"/>
    <w:rsid w:val="004D1860"/>
    <w:rsid w:val="004D1A7A"/>
    <w:rsid w:val="004D49CF"/>
    <w:rsid w:val="004D640D"/>
    <w:rsid w:val="004F056F"/>
    <w:rsid w:val="004F2B04"/>
    <w:rsid w:val="004F5534"/>
    <w:rsid w:val="004F6EE1"/>
    <w:rsid w:val="004F7C51"/>
    <w:rsid w:val="00501545"/>
    <w:rsid w:val="00502FDC"/>
    <w:rsid w:val="00504404"/>
    <w:rsid w:val="0050585E"/>
    <w:rsid w:val="00505D2D"/>
    <w:rsid w:val="005115C5"/>
    <w:rsid w:val="005134B3"/>
    <w:rsid w:val="00516F9E"/>
    <w:rsid w:val="00520AB9"/>
    <w:rsid w:val="00523EEC"/>
    <w:rsid w:val="00526941"/>
    <w:rsid w:val="005327D2"/>
    <w:rsid w:val="00532F4E"/>
    <w:rsid w:val="0053432A"/>
    <w:rsid w:val="0053631A"/>
    <w:rsid w:val="00541437"/>
    <w:rsid w:val="00541945"/>
    <w:rsid w:val="0054376B"/>
    <w:rsid w:val="00545C47"/>
    <w:rsid w:val="00547FBA"/>
    <w:rsid w:val="00564A5B"/>
    <w:rsid w:val="0057015B"/>
    <w:rsid w:val="005710DB"/>
    <w:rsid w:val="0057327B"/>
    <w:rsid w:val="00574A57"/>
    <w:rsid w:val="00574A5D"/>
    <w:rsid w:val="00576240"/>
    <w:rsid w:val="00576F77"/>
    <w:rsid w:val="00577636"/>
    <w:rsid w:val="00580682"/>
    <w:rsid w:val="005835A0"/>
    <w:rsid w:val="005836F4"/>
    <w:rsid w:val="00583DCE"/>
    <w:rsid w:val="00584022"/>
    <w:rsid w:val="005925F9"/>
    <w:rsid w:val="005928E6"/>
    <w:rsid w:val="005A010F"/>
    <w:rsid w:val="005A222A"/>
    <w:rsid w:val="005A2CDB"/>
    <w:rsid w:val="005A75CE"/>
    <w:rsid w:val="005B2631"/>
    <w:rsid w:val="005B28C9"/>
    <w:rsid w:val="005B3AEC"/>
    <w:rsid w:val="005B517E"/>
    <w:rsid w:val="005C0E5F"/>
    <w:rsid w:val="005C3D87"/>
    <w:rsid w:val="005C5A6D"/>
    <w:rsid w:val="005C5B9F"/>
    <w:rsid w:val="005D10C8"/>
    <w:rsid w:val="005D504E"/>
    <w:rsid w:val="005D726A"/>
    <w:rsid w:val="005E0512"/>
    <w:rsid w:val="005E098B"/>
    <w:rsid w:val="005E0AFA"/>
    <w:rsid w:val="005E66AB"/>
    <w:rsid w:val="005E7E26"/>
    <w:rsid w:val="005F139F"/>
    <w:rsid w:val="005F19B3"/>
    <w:rsid w:val="005F363F"/>
    <w:rsid w:val="005F39B7"/>
    <w:rsid w:val="005F60EC"/>
    <w:rsid w:val="00600631"/>
    <w:rsid w:val="006175EC"/>
    <w:rsid w:val="00620F39"/>
    <w:rsid w:val="00620FDC"/>
    <w:rsid w:val="00631E6D"/>
    <w:rsid w:val="00632309"/>
    <w:rsid w:val="006402D3"/>
    <w:rsid w:val="0064033C"/>
    <w:rsid w:val="006436D1"/>
    <w:rsid w:val="00644F7C"/>
    <w:rsid w:val="00647083"/>
    <w:rsid w:val="00652BFD"/>
    <w:rsid w:val="006540C9"/>
    <w:rsid w:val="006575D3"/>
    <w:rsid w:val="00657D39"/>
    <w:rsid w:val="00661C24"/>
    <w:rsid w:val="00663FD6"/>
    <w:rsid w:val="00664CFD"/>
    <w:rsid w:val="006665DF"/>
    <w:rsid w:val="00667724"/>
    <w:rsid w:val="00675349"/>
    <w:rsid w:val="00675EB0"/>
    <w:rsid w:val="006778EA"/>
    <w:rsid w:val="006829C7"/>
    <w:rsid w:val="00683DA0"/>
    <w:rsid w:val="0068407B"/>
    <w:rsid w:val="00686051"/>
    <w:rsid w:val="00687C54"/>
    <w:rsid w:val="006906CB"/>
    <w:rsid w:val="00694960"/>
    <w:rsid w:val="006975F3"/>
    <w:rsid w:val="006A3BA4"/>
    <w:rsid w:val="006B0E16"/>
    <w:rsid w:val="006B51C9"/>
    <w:rsid w:val="006B69A0"/>
    <w:rsid w:val="006B7F15"/>
    <w:rsid w:val="006C096A"/>
    <w:rsid w:val="006C2543"/>
    <w:rsid w:val="006C2A33"/>
    <w:rsid w:val="006C3EF9"/>
    <w:rsid w:val="006C5578"/>
    <w:rsid w:val="006C6758"/>
    <w:rsid w:val="006C79EC"/>
    <w:rsid w:val="006D188F"/>
    <w:rsid w:val="006E2E39"/>
    <w:rsid w:val="006E50E0"/>
    <w:rsid w:val="006E794B"/>
    <w:rsid w:val="006E79DD"/>
    <w:rsid w:val="006F1F88"/>
    <w:rsid w:val="006F3A83"/>
    <w:rsid w:val="006F3D06"/>
    <w:rsid w:val="006F48CD"/>
    <w:rsid w:val="00713F46"/>
    <w:rsid w:val="00714EA2"/>
    <w:rsid w:val="00720546"/>
    <w:rsid w:val="007218F2"/>
    <w:rsid w:val="007229BC"/>
    <w:rsid w:val="00723235"/>
    <w:rsid w:val="007246E1"/>
    <w:rsid w:val="00727BD6"/>
    <w:rsid w:val="00727C28"/>
    <w:rsid w:val="007314EE"/>
    <w:rsid w:val="00732805"/>
    <w:rsid w:val="00734B4B"/>
    <w:rsid w:val="00736BFB"/>
    <w:rsid w:val="00737EFA"/>
    <w:rsid w:val="007403D1"/>
    <w:rsid w:val="00741E15"/>
    <w:rsid w:val="007420AB"/>
    <w:rsid w:val="00750BD6"/>
    <w:rsid w:val="007512F6"/>
    <w:rsid w:val="007543A5"/>
    <w:rsid w:val="00755B62"/>
    <w:rsid w:val="007638F0"/>
    <w:rsid w:val="00763EBD"/>
    <w:rsid w:val="007666E4"/>
    <w:rsid w:val="00772556"/>
    <w:rsid w:val="00774A7A"/>
    <w:rsid w:val="007769E5"/>
    <w:rsid w:val="0077743A"/>
    <w:rsid w:val="007844DC"/>
    <w:rsid w:val="00785899"/>
    <w:rsid w:val="00790196"/>
    <w:rsid w:val="007930DB"/>
    <w:rsid w:val="0079382D"/>
    <w:rsid w:val="0079739E"/>
    <w:rsid w:val="00797ABD"/>
    <w:rsid w:val="007A2476"/>
    <w:rsid w:val="007A27E3"/>
    <w:rsid w:val="007A2A7E"/>
    <w:rsid w:val="007A492D"/>
    <w:rsid w:val="007A7815"/>
    <w:rsid w:val="007C0715"/>
    <w:rsid w:val="007C1167"/>
    <w:rsid w:val="007C29FD"/>
    <w:rsid w:val="007C3141"/>
    <w:rsid w:val="007C354F"/>
    <w:rsid w:val="007C4A0A"/>
    <w:rsid w:val="007C6134"/>
    <w:rsid w:val="007C683B"/>
    <w:rsid w:val="007C7F30"/>
    <w:rsid w:val="007D55F4"/>
    <w:rsid w:val="007D64DD"/>
    <w:rsid w:val="007D7650"/>
    <w:rsid w:val="007E0674"/>
    <w:rsid w:val="007E7C28"/>
    <w:rsid w:val="007F11AB"/>
    <w:rsid w:val="007F15EC"/>
    <w:rsid w:val="007F5784"/>
    <w:rsid w:val="007F6406"/>
    <w:rsid w:val="007F6F40"/>
    <w:rsid w:val="00801313"/>
    <w:rsid w:val="008015C2"/>
    <w:rsid w:val="008037D8"/>
    <w:rsid w:val="00805B1E"/>
    <w:rsid w:val="00806E52"/>
    <w:rsid w:val="008077EC"/>
    <w:rsid w:val="0081247F"/>
    <w:rsid w:val="00814440"/>
    <w:rsid w:val="0081565F"/>
    <w:rsid w:val="008162A0"/>
    <w:rsid w:val="00817549"/>
    <w:rsid w:val="00821580"/>
    <w:rsid w:val="008224BE"/>
    <w:rsid w:val="00822B38"/>
    <w:rsid w:val="00826A40"/>
    <w:rsid w:val="00826B18"/>
    <w:rsid w:val="00830936"/>
    <w:rsid w:val="00831BFE"/>
    <w:rsid w:val="00831DE4"/>
    <w:rsid w:val="00832F48"/>
    <w:rsid w:val="00833606"/>
    <w:rsid w:val="00833648"/>
    <w:rsid w:val="00833FA5"/>
    <w:rsid w:val="0083653B"/>
    <w:rsid w:val="00840C40"/>
    <w:rsid w:val="00845C01"/>
    <w:rsid w:val="00846257"/>
    <w:rsid w:val="008508EA"/>
    <w:rsid w:val="00853A81"/>
    <w:rsid w:val="00856F2C"/>
    <w:rsid w:val="008602A6"/>
    <w:rsid w:val="00860777"/>
    <w:rsid w:val="00862C4F"/>
    <w:rsid w:val="008674E9"/>
    <w:rsid w:val="00871F88"/>
    <w:rsid w:val="00872407"/>
    <w:rsid w:val="00872FC2"/>
    <w:rsid w:val="00873982"/>
    <w:rsid w:val="00881EA9"/>
    <w:rsid w:val="00883FDA"/>
    <w:rsid w:val="00885166"/>
    <w:rsid w:val="008854CE"/>
    <w:rsid w:val="00886262"/>
    <w:rsid w:val="0089586F"/>
    <w:rsid w:val="008A5B0C"/>
    <w:rsid w:val="008A65E3"/>
    <w:rsid w:val="008B2841"/>
    <w:rsid w:val="008B4CF4"/>
    <w:rsid w:val="008B7491"/>
    <w:rsid w:val="008C18FA"/>
    <w:rsid w:val="008C2E26"/>
    <w:rsid w:val="008C3313"/>
    <w:rsid w:val="008C71A0"/>
    <w:rsid w:val="008C7555"/>
    <w:rsid w:val="008C76D1"/>
    <w:rsid w:val="008C7F25"/>
    <w:rsid w:val="008E4B17"/>
    <w:rsid w:val="008E5874"/>
    <w:rsid w:val="008E66BC"/>
    <w:rsid w:val="008F0946"/>
    <w:rsid w:val="008F1550"/>
    <w:rsid w:val="008F51BF"/>
    <w:rsid w:val="008F67CE"/>
    <w:rsid w:val="008F6E0F"/>
    <w:rsid w:val="00900C55"/>
    <w:rsid w:val="009018F2"/>
    <w:rsid w:val="00910910"/>
    <w:rsid w:val="009110C5"/>
    <w:rsid w:val="00922036"/>
    <w:rsid w:val="00925FAC"/>
    <w:rsid w:val="0092667A"/>
    <w:rsid w:val="009301E6"/>
    <w:rsid w:val="009345A9"/>
    <w:rsid w:val="00943710"/>
    <w:rsid w:val="009468DC"/>
    <w:rsid w:val="009525D1"/>
    <w:rsid w:val="009534DC"/>
    <w:rsid w:val="00953AF1"/>
    <w:rsid w:val="00955DCF"/>
    <w:rsid w:val="0095726B"/>
    <w:rsid w:val="009620C1"/>
    <w:rsid w:val="00962969"/>
    <w:rsid w:val="00964EF3"/>
    <w:rsid w:val="00964F0D"/>
    <w:rsid w:val="0096786F"/>
    <w:rsid w:val="0097185D"/>
    <w:rsid w:val="0097208A"/>
    <w:rsid w:val="00977F87"/>
    <w:rsid w:val="00980D93"/>
    <w:rsid w:val="0098584A"/>
    <w:rsid w:val="00985D10"/>
    <w:rsid w:val="00987AF1"/>
    <w:rsid w:val="00993BB4"/>
    <w:rsid w:val="00994DCD"/>
    <w:rsid w:val="00995C2D"/>
    <w:rsid w:val="009A47DA"/>
    <w:rsid w:val="009B19E7"/>
    <w:rsid w:val="009B39B1"/>
    <w:rsid w:val="009B6E83"/>
    <w:rsid w:val="009C2E47"/>
    <w:rsid w:val="009C320F"/>
    <w:rsid w:val="009C59BE"/>
    <w:rsid w:val="009C6359"/>
    <w:rsid w:val="009D148D"/>
    <w:rsid w:val="009D3068"/>
    <w:rsid w:val="009D7BAE"/>
    <w:rsid w:val="009E10DD"/>
    <w:rsid w:val="009E114A"/>
    <w:rsid w:val="009E234A"/>
    <w:rsid w:val="009E24C9"/>
    <w:rsid w:val="009E723D"/>
    <w:rsid w:val="009F3E4D"/>
    <w:rsid w:val="009F5847"/>
    <w:rsid w:val="00A02542"/>
    <w:rsid w:val="00A0638F"/>
    <w:rsid w:val="00A123E1"/>
    <w:rsid w:val="00A12DD8"/>
    <w:rsid w:val="00A165C9"/>
    <w:rsid w:val="00A16C1A"/>
    <w:rsid w:val="00A22130"/>
    <w:rsid w:val="00A22C93"/>
    <w:rsid w:val="00A2533B"/>
    <w:rsid w:val="00A27AFF"/>
    <w:rsid w:val="00A27D88"/>
    <w:rsid w:val="00A30EB7"/>
    <w:rsid w:val="00A34CAC"/>
    <w:rsid w:val="00A3795F"/>
    <w:rsid w:val="00A379C4"/>
    <w:rsid w:val="00A4108D"/>
    <w:rsid w:val="00A41D50"/>
    <w:rsid w:val="00A42EEB"/>
    <w:rsid w:val="00A44363"/>
    <w:rsid w:val="00A51D7D"/>
    <w:rsid w:val="00A52219"/>
    <w:rsid w:val="00A5317D"/>
    <w:rsid w:val="00A55EDB"/>
    <w:rsid w:val="00A57186"/>
    <w:rsid w:val="00A57230"/>
    <w:rsid w:val="00A60C34"/>
    <w:rsid w:val="00A60EEC"/>
    <w:rsid w:val="00A6187B"/>
    <w:rsid w:val="00A658FF"/>
    <w:rsid w:val="00A71ABE"/>
    <w:rsid w:val="00A73D39"/>
    <w:rsid w:val="00A77B80"/>
    <w:rsid w:val="00A820AC"/>
    <w:rsid w:val="00A827B0"/>
    <w:rsid w:val="00A839C1"/>
    <w:rsid w:val="00A862D9"/>
    <w:rsid w:val="00A87AFC"/>
    <w:rsid w:val="00A91FC9"/>
    <w:rsid w:val="00A92640"/>
    <w:rsid w:val="00A93403"/>
    <w:rsid w:val="00A95E26"/>
    <w:rsid w:val="00A96B2D"/>
    <w:rsid w:val="00AA6616"/>
    <w:rsid w:val="00AA7044"/>
    <w:rsid w:val="00AB264D"/>
    <w:rsid w:val="00AC303B"/>
    <w:rsid w:val="00AC4AA6"/>
    <w:rsid w:val="00AC7610"/>
    <w:rsid w:val="00AD344A"/>
    <w:rsid w:val="00AD4764"/>
    <w:rsid w:val="00AD6B07"/>
    <w:rsid w:val="00AD6EB8"/>
    <w:rsid w:val="00AD7063"/>
    <w:rsid w:val="00AD7E45"/>
    <w:rsid w:val="00AF1F10"/>
    <w:rsid w:val="00AF679D"/>
    <w:rsid w:val="00B02437"/>
    <w:rsid w:val="00B04A4A"/>
    <w:rsid w:val="00B054DD"/>
    <w:rsid w:val="00B070AD"/>
    <w:rsid w:val="00B10B73"/>
    <w:rsid w:val="00B146D8"/>
    <w:rsid w:val="00B17E47"/>
    <w:rsid w:val="00B2078A"/>
    <w:rsid w:val="00B229E3"/>
    <w:rsid w:val="00B27885"/>
    <w:rsid w:val="00B30D86"/>
    <w:rsid w:val="00B31BC4"/>
    <w:rsid w:val="00B32F3C"/>
    <w:rsid w:val="00B3343F"/>
    <w:rsid w:val="00B34080"/>
    <w:rsid w:val="00B34891"/>
    <w:rsid w:val="00B35B0E"/>
    <w:rsid w:val="00B37604"/>
    <w:rsid w:val="00B40AF8"/>
    <w:rsid w:val="00B41929"/>
    <w:rsid w:val="00B44076"/>
    <w:rsid w:val="00B46892"/>
    <w:rsid w:val="00B47E20"/>
    <w:rsid w:val="00B51583"/>
    <w:rsid w:val="00B5170D"/>
    <w:rsid w:val="00B55380"/>
    <w:rsid w:val="00B55778"/>
    <w:rsid w:val="00B56664"/>
    <w:rsid w:val="00B56ECA"/>
    <w:rsid w:val="00B57AC3"/>
    <w:rsid w:val="00B57C22"/>
    <w:rsid w:val="00B70CBE"/>
    <w:rsid w:val="00B71ADE"/>
    <w:rsid w:val="00B75773"/>
    <w:rsid w:val="00B80413"/>
    <w:rsid w:val="00B82F30"/>
    <w:rsid w:val="00B83990"/>
    <w:rsid w:val="00B853DE"/>
    <w:rsid w:val="00B85812"/>
    <w:rsid w:val="00B87FAD"/>
    <w:rsid w:val="00B91392"/>
    <w:rsid w:val="00B95E8F"/>
    <w:rsid w:val="00B96AE7"/>
    <w:rsid w:val="00B96D24"/>
    <w:rsid w:val="00B97B84"/>
    <w:rsid w:val="00BA36F6"/>
    <w:rsid w:val="00BA77FC"/>
    <w:rsid w:val="00BB53A8"/>
    <w:rsid w:val="00BB5AF9"/>
    <w:rsid w:val="00BC4D9B"/>
    <w:rsid w:val="00BC5DC2"/>
    <w:rsid w:val="00BC5EB9"/>
    <w:rsid w:val="00BC6458"/>
    <w:rsid w:val="00BD1CAB"/>
    <w:rsid w:val="00BD277C"/>
    <w:rsid w:val="00BD520E"/>
    <w:rsid w:val="00BD5B38"/>
    <w:rsid w:val="00BE54CA"/>
    <w:rsid w:val="00BF01BD"/>
    <w:rsid w:val="00BF2ED7"/>
    <w:rsid w:val="00C03062"/>
    <w:rsid w:val="00C043E8"/>
    <w:rsid w:val="00C06AE3"/>
    <w:rsid w:val="00C10841"/>
    <w:rsid w:val="00C1310E"/>
    <w:rsid w:val="00C13EF5"/>
    <w:rsid w:val="00C13F59"/>
    <w:rsid w:val="00C14F73"/>
    <w:rsid w:val="00C1505C"/>
    <w:rsid w:val="00C15F34"/>
    <w:rsid w:val="00C179B7"/>
    <w:rsid w:val="00C26427"/>
    <w:rsid w:val="00C2798A"/>
    <w:rsid w:val="00C30678"/>
    <w:rsid w:val="00C30747"/>
    <w:rsid w:val="00C3371A"/>
    <w:rsid w:val="00C340CB"/>
    <w:rsid w:val="00C36A79"/>
    <w:rsid w:val="00C426BB"/>
    <w:rsid w:val="00C446BE"/>
    <w:rsid w:val="00C46FB1"/>
    <w:rsid w:val="00C55F6A"/>
    <w:rsid w:val="00C61DB3"/>
    <w:rsid w:val="00C65E69"/>
    <w:rsid w:val="00C77BA1"/>
    <w:rsid w:val="00C81767"/>
    <w:rsid w:val="00C84A40"/>
    <w:rsid w:val="00C84BE3"/>
    <w:rsid w:val="00C96959"/>
    <w:rsid w:val="00CA4DB7"/>
    <w:rsid w:val="00CB1BD6"/>
    <w:rsid w:val="00CB4F7D"/>
    <w:rsid w:val="00CB7FC0"/>
    <w:rsid w:val="00CD0904"/>
    <w:rsid w:val="00CD3FF2"/>
    <w:rsid w:val="00CE493C"/>
    <w:rsid w:val="00CF1183"/>
    <w:rsid w:val="00CF4592"/>
    <w:rsid w:val="00CF5484"/>
    <w:rsid w:val="00CF6A32"/>
    <w:rsid w:val="00D0459A"/>
    <w:rsid w:val="00D04956"/>
    <w:rsid w:val="00D11691"/>
    <w:rsid w:val="00D16984"/>
    <w:rsid w:val="00D208BD"/>
    <w:rsid w:val="00D22054"/>
    <w:rsid w:val="00D226B1"/>
    <w:rsid w:val="00D23B86"/>
    <w:rsid w:val="00D24B43"/>
    <w:rsid w:val="00D2776F"/>
    <w:rsid w:val="00D40A24"/>
    <w:rsid w:val="00D40FC2"/>
    <w:rsid w:val="00D4579D"/>
    <w:rsid w:val="00D53012"/>
    <w:rsid w:val="00D5598B"/>
    <w:rsid w:val="00D55B1E"/>
    <w:rsid w:val="00D57866"/>
    <w:rsid w:val="00D62106"/>
    <w:rsid w:val="00D62C13"/>
    <w:rsid w:val="00D62FEE"/>
    <w:rsid w:val="00D6508D"/>
    <w:rsid w:val="00D70030"/>
    <w:rsid w:val="00D76120"/>
    <w:rsid w:val="00D76BBE"/>
    <w:rsid w:val="00D77063"/>
    <w:rsid w:val="00D80D0D"/>
    <w:rsid w:val="00D840EA"/>
    <w:rsid w:val="00D845CE"/>
    <w:rsid w:val="00D8572A"/>
    <w:rsid w:val="00D90BF8"/>
    <w:rsid w:val="00D92BC2"/>
    <w:rsid w:val="00D94EB0"/>
    <w:rsid w:val="00DA1018"/>
    <w:rsid w:val="00DA39F4"/>
    <w:rsid w:val="00DA5D39"/>
    <w:rsid w:val="00DB164B"/>
    <w:rsid w:val="00DB26B4"/>
    <w:rsid w:val="00DB2F38"/>
    <w:rsid w:val="00DB487B"/>
    <w:rsid w:val="00DB5556"/>
    <w:rsid w:val="00DB6116"/>
    <w:rsid w:val="00DD114C"/>
    <w:rsid w:val="00DD1B67"/>
    <w:rsid w:val="00DD2A59"/>
    <w:rsid w:val="00DD30C7"/>
    <w:rsid w:val="00DD33A9"/>
    <w:rsid w:val="00DE5FCF"/>
    <w:rsid w:val="00DE643A"/>
    <w:rsid w:val="00DE72AE"/>
    <w:rsid w:val="00DF018A"/>
    <w:rsid w:val="00DF0391"/>
    <w:rsid w:val="00DF4DD1"/>
    <w:rsid w:val="00DF5999"/>
    <w:rsid w:val="00E016A8"/>
    <w:rsid w:val="00E06249"/>
    <w:rsid w:val="00E075FF"/>
    <w:rsid w:val="00E16175"/>
    <w:rsid w:val="00E24128"/>
    <w:rsid w:val="00E303BA"/>
    <w:rsid w:val="00E315C4"/>
    <w:rsid w:val="00E35550"/>
    <w:rsid w:val="00E36602"/>
    <w:rsid w:val="00E37249"/>
    <w:rsid w:val="00E40E3C"/>
    <w:rsid w:val="00E41DFF"/>
    <w:rsid w:val="00E43821"/>
    <w:rsid w:val="00E43CDF"/>
    <w:rsid w:val="00E45FE3"/>
    <w:rsid w:val="00E52207"/>
    <w:rsid w:val="00E528E9"/>
    <w:rsid w:val="00E60680"/>
    <w:rsid w:val="00E61D10"/>
    <w:rsid w:val="00E64DC8"/>
    <w:rsid w:val="00E6609A"/>
    <w:rsid w:val="00E67AF1"/>
    <w:rsid w:val="00E70476"/>
    <w:rsid w:val="00E715A9"/>
    <w:rsid w:val="00E729E7"/>
    <w:rsid w:val="00E72EC7"/>
    <w:rsid w:val="00E76980"/>
    <w:rsid w:val="00E80A60"/>
    <w:rsid w:val="00E8229D"/>
    <w:rsid w:val="00E82D66"/>
    <w:rsid w:val="00E87DFE"/>
    <w:rsid w:val="00E920F7"/>
    <w:rsid w:val="00E9511F"/>
    <w:rsid w:val="00E955FC"/>
    <w:rsid w:val="00EA23B4"/>
    <w:rsid w:val="00EA282E"/>
    <w:rsid w:val="00EA360B"/>
    <w:rsid w:val="00EA4314"/>
    <w:rsid w:val="00EA50B1"/>
    <w:rsid w:val="00EA79D3"/>
    <w:rsid w:val="00EB681A"/>
    <w:rsid w:val="00EB7AD7"/>
    <w:rsid w:val="00EC17EF"/>
    <w:rsid w:val="00EC3CDA"/>
    <w:rsid w:val="00EC584E"/>
    <w:rsid w:val="00EC6C10"/>
    <w:rsid w:val="00EC7F4C"/>
    <w:rsid w:val="00ED19EB"/>
    <w:rsid w:val="00ED2DF2"/>
    <w:rsid w:val="00ED435C"/>
    <w:rsid w:val="00ED4B43"/>
    <w:rsid w:val="00ED6950"/>
    <w:rsid w:val="00EE35CE"/>
    <w:rsid w:val="00EE43D8"/>
    <w:rsid w:val="00EF19C2"/>
    <w:rsid w:val="00EF3049"/>
    <w:rsid w:val="00EF3217"/>
    <w:rsid w:val="00EF473D"/>
    <w:rsid w:val="00EF6E32"/>
    <w:rsid w:val="00F04AD3"/>
    <w:rsid w:val="00F05920"/>
    <w:rsid w:val="00F065CD"/>
    <w:rsid w:val="00F07ACD"/>
    <w:rsid w:val="00F119E2"/>
    <w:rsid w:val="00F11E7B"/>
    <w:rsid w:val="00F14851"/>
    <w:rsid w:val="00F170CB"/>
    <w:rsid w:val="00F17F2A"/>
    <w:rsid w:val="00F20236"/>
    <w:rsid w:val="00F306CB"/>
    <w:rsid w:val="00F32340"/>
    <w:rsid w:val="00F3643A"/>
    <w:rsid w:val="00F3722C"/>
    <w:rsid w:val="00F45558"/>
    <w:rsid w:val="00F477C2"/>
    <w:rsid w:val="00F5154B"/>
    <w:rsid w:val="00F5265C"/>
    <w:rsid w:val="00F545E5"/>
    <w:rsid w:val="00F5460B"/>
    <w:rsid w:val="00F57DB9"/>
    <w:rsid w:val="00F61320"/>
    <w:rsid w:val="00F61C3A"/>
    <w:rsid w:val="00F6306A"/>
    <w:rsid w:val="00F63E49"/>
    <w:rsid w:val="00F660B4"/>
    <w:rsid w:val="00F66A92"/>
    <w:rsid w:val="00F67F72"/>
    <w:rsid w:val="00F70172"/>
    <w:rsid w:val="00F73A18"/>
    <w:rsid w:val="00F764E8"/>
    <w:rsid w:val="00F827D0"/>
    <w:rsid w:val="00F83F4B"/>
    <w:rsid w:val="00F84B28"/>
    <w:rsid w:val="00F9088D"/>
    <w:rsid w:val="00F91038"/>
    <w:rsid w:val="00F923FD"/>
    <w:rsid w:val="00F925F7"/>
    <w:rsid w:val="00F979DB"/>
    <w:rsid w:val="00FA0006"/>
    <w:rsid w:val="00FA1ACB"/>
    <w:rsid w:val="00FA2444"/>
    <w:rsid w:val="00FB4E51"/>
    <w:rsid w:val="00FB68B3"/>
    <w:rsid w:val="00FC16EE"/>
    <w:rsid w:val="00FC3A49"/>
    <w:rsid w:val="00FC5284"/>
    <w:rsid w:val="00FD036E"/>
    <w:rsid w:val="00FD1C39"/>
    <w:rsid w:val="00FD259A"/>
    <w:rsid w:val="00FD39B0"/>
    <w:rsid w:val="00FD4297"/>
    <w:rsid w:val="00FD4E5C"/>
    <w:rsid w:val="00FD570A"/>
    <w:rsid w:val="00FE12B9"/>
    <w:rsid w:val="00FE5AED"/>
    <w:rsid w:val="00FE67F5"/>
    <w:rsid w:val="00FE759A"/>
    <w:rsid w:val="00FF0B2A"/>
    <w:rsid w:val="00FF350E"/>
    <w:rsid w:val="00FF4919"/>
    <w:rsid w:val="00FF5703"/>
    <w:rsid w:val="00FF5AE6"/>
    <w:rsid w:val="00FF63EC"/>
    <w:rsid w:val="00FF7BA5"/>
    <w:rsid w:val="02690500"/>
    <w:rsid w:val="106F38E9"/>
    <w:rsid w:val="1DCFF8D8"/>
    <w:rsid w:val="21F878FA"/>
    <w:rsid w:val="2231D16E"/>
    <w:rsid w:val="4D65A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F71A21"/>
  <w15:chartTrackingRefBased/>
  <w15:docId w15:val="{DC09BA79-8F1F-4176-9E74-AEDA18352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6FAA"/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BB5AF9"/>
    <w:pPr>
      <w:tabs>
        <w:tab w:val="left" w:pos="7185"/>
      </w:tabs>
      <w:spacing w:before="120" w:after="120"/>
      <w:ind w:left="-907" w:right="-1080"/>
      <w:jc w:val="right"/>
      <w:outlineLvl w:val="0"/>
    </w:pPr>
    <w:rPr>
      <w:b/>
      <w:color w:val="808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E6FAA"/>
    <w:rPr>
      <w:szCs w:val="19"/>
    </w:rPr>
  </w:style>
  <w:style w:type="character" w:customStyle="1" w:styleId="BodyTextChar">
    <w:name w:val="Body Text Char"/>
    <w:link w:val="BodyText"/>
    <w:rsid w:val="000E6FAA"/>
    <w:rPr>
      <w:rFonts w:ascii="Arial" w:hAnsi="Arial"/>
      <w:szCs w:val="19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0E6FAA"/>
    <w:pPr>
      <w:tabs>
        <w:tab w:val="center" w:pos="4320"/>
        <w:tab w:val="right" w:pos="8640"/>
      </w:tabs>
    </w:pPr>
    <w:rPr>
      <w:rFonts w:ascii="Times New Roman" w:hAnsi="Times New Roman"/>
      <w:sz w:val="24"/>
      <w:lang w:eastAsia="zh-TW"/>
    </w:rPr>
  </w:style>
  <w:style w:type="paragraph" w:styleId="Footer">
    <w:name w:val="footer"/>
    <w:basedOn w:val="Normal"/>
    <w:rsid w:val="000E6FA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BB5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B5AF9"/>
    <w:rPr>
      <w:color w:val="0000FF"/>
      <w:u w:val="single"/>
    </w:rPr>
  </w:style>
  <w:style w:type="character" w:styleId="PageNumber">
    <w:name w:val="page number"/>
    <w:basedOn w:val="DefaultParagraphFont"/>
    <w:rsid w:val="00BB5AF9"/>
  </w:style>
  <w:style w:type="paragraph" w:styleId="NormalWeb">
    <w:name w:val="Normal (Web)"/>
    <w:basedOn w:val="Normal"/>
    <w:rsid w:val="00B80413"/>
    <w:pPr>
      <w:spacing w:before="100" w:beforeAutospacing="1" w:after="100" w:afterAutospacing="1"/>
    </w:pPr>
    <w:rPr>
      <w:rFonts w:ascii="Times New Roman" w:hAnsi="Times New Roman"/>
      <w:sz w:val="24"/>
      <w:lang w:eastAsia="zh-TW"/>
    </w:rPr>
  </w:style>
  <w:style w:type="paragraph" w:styleId="BalloonText">
    <w:name w:val="Balloon Text"/>
    <w:basedOn w:val="Normal"/>
    <w:link w:val="BalloonTextChar"/>
    <w:rsid w:val="00254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4241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A87AFC"/>
    <w:rPr>
      <w:color w:val="808080"/>
    </w:rPr>
  </w:style>
  <w:style w:type="paragraph" w:styleId="ListParagraph">
    <w:name w:val="List Paragraph"/>
    <w:basedOn w:val="Normal"/>
    <w:uiPriority w:val="34"/>
    <w:qFormat/>
    <w:rsid w:val="004070DC"/>
    <w:pPr>
      <w:ind w:left="720"/>
      <w:contextualSpacing/>
    </w:pPr>
  </w:style>
  <w:style w:type="character" w:styleId="CommentReference">
    <w:name w:val="annotation reference"/>
    <w:basedOn w:val="DefaultParagraphFont"/>
    <w:rsid w:val="00FF7B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7BA5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FF7BA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F7B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BA5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A123E1"/>
    <w:rPr>
      <w:rFonts w:ascii="Arial" w:hAnsi="Arial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23EEC"/>
    <w:rPr>
      <w:sz w:val="24"/>
      <w:szCs w:val="24"/>
      <w:lang w:eastAsia="zh-TW"/>
    </w:rPr>
  </w:style>
  <w:style w:type="character" w:customStyle="1" w:styleId="ui-provider">
    <w:name w:val="ui-provider"/>
    <w:basedOn w:val="DefaultParagraphFont"/>
    <w:rsid w:val="00203AA4"/>
  </w:style>
  <w:style w:type="paragraph" w:styleId="NoSpacing">
    <w:name w:val="No Spacing"/>
    <w:uiPriority w:val="1"/>
    <w:qFormat/>
    <w:rsid w:val="00A71ABE"/>
    <w:rPr>
      <w:rFonts w:ascii="Arial" w:hAnsi="Arial"/>
      <w:szCs w:val="24"/>
    </w:rPr>
  </w:style>
  <w:style w:type="character" w:customStyle="1" w:styleId="Style1">
    <w:name w:val="Style1"/>
    <w:basedOn w:val="DefaultParagraphFont"/>
    <w:uiPriority w:val="1"/>
    <w:rsid w:val="005E0AF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5B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914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3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701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1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8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02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78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4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31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7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6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9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84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16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69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53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55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6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07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7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1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19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18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5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3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2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16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77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01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48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76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8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7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2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7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73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16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4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29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1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14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0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18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22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1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75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8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1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62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52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96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1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9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8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ptumsandiego.com/content/dam/san-diego/documents/term/manuals/term-provider-handbook-appendices/TERM%20Treatment%20Plan%20Documentation%20Resources%20(Aug2025)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winegar\AppData\Local\Microsoft\Windows\INetCache\Content.Outlook\5L0SJLLI\CWS_Treatment_Plan_Form_04-176-177-Parent%20(3)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4EC1023D15D4ED699C357D57B388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BDD00-F417-41A9-89B3-3DA72E56791F}"/>
      </w:docPartPr>
      <w:docPartBody>
        <w:p w:rsidR="00C00000" w:rsidRDefault="0037349A" w:rsidP="0037349A">
          <w:pPr>
            <w:pStyle w:val="B4EC1023D15D4ED699C357D57B3881B82"/>
          </w:pPr>
          <w:r w:rsidRPr="005F39B7">
            <w:rPr>
              <w:rStyle w:val="PlaceholderText"/>
              <w:rFonts w:asciiTheme="minorHAnsi" w:hAnsiTheme="minorHAnsi" w:cstheme="minorHAnsi"/>
              <w:sz w:val="22"/>
              <w:szCs w:val="22"/>
            </w:rPr>
            <w:t>Click or tap to enter a date.</w:t>
          </w:r>
        </w:p>
      </w:docPartBody>
    </w:docPart>
    <w:docPart>
      <w:docPartPr>
        <w:name w:val="28D1631D85264EE0A347786A353A8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6EE2F-9B96-4E37-9292-2E26E17936EC}"/>
      </w:docPartPr>
      <w:docPartBody>
        <w:p w:rsidR="000A72D2" w:rsidRDefault="0037349A" w:rsidP="0037349A">
          <w:pPr>
            <w:pStyle w:val="28D1631D85264EE0A347786A353A877B2"/>
          </w:pPr>
          <w:r w:rsidRPr="00320CBE">
            <w:rPr>
              <w:rStyle w:val="PlaceholderText"/>
              <w:rFonts w:asciiTheme="minorHAnsi" w:hAnsiTheme="minorHAnsi" w:cstheme="minorHAnsi"/>
              <w:sz w:val="22"/>
              <w:szCs w:val="22"/>
            </w:rPr>
            <w:t>Choose an item.</w:t>
          </w:r>
        </w:p>
      </w:docPartBody>
    </w:docPart>
    <w:docPart>
      <w:docPartPr>
        <w:name w:val="37C6023E0DA545E9A02329E182675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888C1-79F4-4320-A9FA-B03319E419B6}"/>
      </w:docPartPr>
      <w:docPartBody>
        <w:p w:rsidR="000A72D2" w:rsidRDefault="0037349A" w:rsidP="0037349A">
          <w:pPr>
            <w:pStyle w:val="37C6023E0DA545E9A02329E182675C3A2"/>
          </w:pPr>
          <w:r w:rsidRPr="00320CBE">
            <w:rPr>
              <w:rStyle w:val="PlaceholderText"/>
              <w:rFonts w:asciiTheme="minorHAnsi" w:hAnsiTheme="minorHAnsi" w:cstheme="minorHAnsi"/>
              <w:sz w:val="22"/>
              <w:szCs w:val="22"/>
            </w:rPr>
            <w:t>Choose an item.</w:t>
          </w:r>
        </w:p>
      </w:docPartBody>
    </w:docPart>
    <w:docPart>
      <w:docPartPr>
        <w:name w:val="6BF1AAEFCA3C40BBB26C6E5F8B3B3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7779A-9AAE-4F20-88CF-E287CCBD542E}"/>
      </w:docPartPr>
      <w:docPartBody>
        <w:p w:rsidR="0037349A" w:rsidRDefault="0037349A" w:rsidP="0037349A">
          <w:pPr>
            <w:pStyle w:val="6BF1AAEFCA3C40BBB26C6E5F8B3B3D862"/>
          </w:pPr>
          <w:r w:rsidRPr="00320CBE">
            <w:rPr>
              <w:rStyle w:val="PlaceholderText"/>
              <w:rFonts w:asciiTheme="minorHAnsi" w:hAnsiTheme="minorHAnsi" w:cstheme="minorHAnsi"/>
              <w:sz w:val="22"/>
              <w:szCs w:val="28"/>
            </w:rPr>
            <w:t>Choose an item.</w:t>
          </w:r>
        </w:p>
      </w:docPartBody>
    </w:docPart>
    <w:docPart>
      <w:docPartPr>
        <w:name w:val="AE539E05D5724CC397046A9072D17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A215D-A857-459D-B4E3-BAD2E4EB9727}"/>
      </w:docPartPr>
      <w:docPartBody>
        <w:p w:rsidR="00EE384B" w:rsidRDefault="005271A7" w:rsidP="005271A7">
          <w:pPr>
            <w:pStyle w:val="AE539E05D5724CC397046A9072D173BE"/>
          </w:pPr>
          <w:r w:rsidRPr="00320CBE">
            <w:rPr>
              <w:rStyle w:val="PlaceholderText"/>
              <w:rFonts w:cstheme="minorHAnsi"/>
              <w:szCs w:val="28"/>
            </w:rPr>
            <w:t>Choose an item.</w:t>
          </w:r>
        </w:p>
      </w:docPartBody>
    </w:docPart>
    <w:docPart>
      <w:docPartPr>
        <w:name w:val="4C7E1C78448F4AB28EE70061FB4DE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52D79-A2B6-481F-AD14-9E6FD695CB61}"/>
      </w:docPartPr>
      <w:docPartBody>
        <w:p w:rsidR="00EE384B" w:rsidRDefault="005271A7" w:rsidP="005271A7">
          <w:pPr>
            <w:pStyle w:val="4C7E1C78448F4AB28EE70061FB4DE8E8"/>
          </w:pPr>
          <w:r w:rsidRPr="00320CBE">
            <w:rPr>
              <w:rStyle w:val="PlaceholderText"/>
              <w:rFonts w:cstheme="minorHAnsi"/>
              <w:szCs w:val="28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DC0"/>
    <w:rsid w:val="000325C0"/>
    <w:rsid w:val="0004355B"/>
    <w:rsid w:val="00077F80"/>
    <w:rsid w:val="000A72D2"/>
    <w:rsid w:val="00142BA8"/>
    <w:rsid w:val="001A72A8"/>
    <w:rsid w:val="001C5DC0"/>
    <w:rsid w:val="001E22C3"/>
    <w:rsid w:val="00206FBB"/>
    <w:rsid w:val="0029093B"/>
    <w:rsid w:val="0036097F"/>
    <w:rsid w:val="0037349A"/>
    <w:rsid w:val="003E03B3"/>
    <w:rsid w:val="004804C6"/>
    <w:rsid w:val="004A01D2"/>
    <w:rsid w:val="004C0B5C"/>
    <w:rsid w:val="005271A7"/>
    <w:rsid w:val="005477CF"/>
    <w:rsid w:val="00561BA3"/>
    <w:rsid w:val="00582D7C"/>
    <w:rsid w:val="0059560F"/>
    <w:rsid w:val="005C7736"/>
    <w:rsid w:val="005E225A"/>
    <w:rsid w:val="005E50DE"/>
    <w:rsid w:val="00632A58"/>
    <w:rsid w:val="00661C24"/>
    <w:rsid w:val="006829C7"/>
    <w:rsid w:val="00687C54"/>
    <w:rsid w:val="006D6CDA"/>
    <w:rsid w:val="007C6134"/>
    <w:rsid w:val="00872407"/>
    <w:rsid w:val="00881EA9"/>
    <w:rsid w:val="008A65E3"/>
    <w:rsid w:val="008D391C"/>
    <w:rsid w:val="008F1803"/>
    <w:rsid w:val="00922036"/>
    <w:rsid w:val="00925FAC"/>
    <w:rsid w:val="00935DF0"/>
    <w:rsid w:val="009901E1"/>
    <w:rsid w:val="00A30EB7"/>
    <w:rsid w:val="00A45F21"/>
    <w:rsid w:val="00A91FC9"/>
    <w:rsid w:val="00AA581E"/>
    <w:rsid w:val="00B36D57"/>
    <w:rsid w:val="00B46892"/>
    <w:rsid w:val="00BC0A6B"/>
    <w:rsid w:val="00BF2CAB"/>
    <w:rsid w:val="00C00000"/>
    <w:rsid w:val="00C83959"/>
    <w:rsid w:val="00D55B1E"/>
    <w:rsid w:val="00DA2B2E"/>
    <w:rsid w:val="00DB2A20"/>
    <w:rsid w:val="00DF018A"/>
    <w:rsid w:val="00E24051"/>
    <w:rsid w:val="00E87DFE"/>
    <w:rsid w:val="00EB7C1A"/>
    <w:rsid w:val="00EC6C10"/>
    <w:rsid w:val="00ED435C"/>
    <w:rsid w:val="00EE384B"/>
    <w:rsid w:val="00F277FD"/>
    <w:rsid w:val="00F477C2"/>
    <w:rsid w:val="00F67F72"/>
    <w:rsid w:val="00F97271"/>
    <w:rsid w:val="00FA54E0"/>
    <w:rsid w:val="00FE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5271A7"/>
    <w:rPr>
      <w:color w:val="808080"/>
    </w:rPr>
  </w:style>
  <w:style w:type="paragraph" w:customStyle="1" w:styleId="6BF1AAEFCA3C40BBB26C6E5F8B3B3D862">
    <w:name w:val="6BF1AAEFCA3C40BBB26C6E5F8B3B3D862"/>
    <w:rsid w:val="0037349A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28D1631D85264EE0A347786A353A877B2">
    <w:name w:val="28D1631D85264EE0A347786A353A877B2"/>
    <w:rsid w:val="0037349A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37C6023E0DA545E9A02329E182675C3A2">
    <w:name w:val="37C6023E0DA545E9A02329E182675C3A2"/>
    <w:rsid w:val="0037349A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B4EC1023D15D4ED699C357D57B3881B82">
    <w:name w:val="B4EC1023D15D4ED699C357D57B3881B82"/>
    <w:rsid w:val="0037349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AE539E05D5724CC397046A9072D173BE">
    <w:name w:val="AE539E05D5724CC397046A9072D173BE"/>
    <w:rsid w:val="005271A7"/>
  </w:style>
  <w:style w:type="paragraph" w:customStyle="1" w:styleId="4C7E1C78448F4AB28EE70061FB4DE8E8">
    <w:name w:val="4C7E1C78448F4AB28EE70061FB4DE8E8"/>
    <w:rsid w:val="005271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febd0d-6700-4cb9-9ec0-cf612b421303" xsi:nil="true"/>
    <lcf76f155ced4ddcb4097134ff3c332f xmlns="78f100e0-6bad-4ce5-8300-0acd97c9f7f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7D4D9ED762C4B9F031088E37D5402" ma:contentTypeVersion="17" ma:contentTypeDescription="Create a new document." ma:contentTypeScope="" ma:versionID="6c149036c8d5dac8dcd77e7d14edf8ae">
  <xsd:schema xmlns:xsd="http://www.w3.org/2001/XMLSchema" xmlns:xs="http://www.w3.org/2001/XMLSchema" xmlns:p="http://schemas.microsoft.com/office/2006/metadata/properties" xmlns:ns2="78f100e0-6bad-4ce5-8300-0acd97c9f7fe" xmlns:ns3="0de23b5c-aba6-40c7-8f78-e1f6ebd873d7" xmlns:ns4="9bfebd0d-6700-4cb9-9ec0-cf612b421303" targetNamespace="http://schemas.microsoft.com/office/2006/metadata/properties" ma:root="true" ma:fieldsID="cccb6195b2a4bfebfc660def7bda0390" ns2:_="" ns3:_="" ns4:_="">
    <xsd:import namespace="78f100e0-6bad-4ce5-8300-0acd97c9f7fe"/>
    <xsd:import namespace="0de23b5c-aba6-40c7-8f78-e1f6ebd873d7"/>
    <xsd:import namespace="9bfebd0d-6700-4cb9-9ec0-cf612b4213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100e0-6bad-4ce5-8300-0acd97c9f7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b8cc222-65fd-42cc-aeaa-058f90390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23b5c-aba6-40c7-8f78-e1f6ebd87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ebd0d-6700-4cb9-9ec0-cf612b42130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5d699f7-ed60-44c9-9892-7e4d2e03dcab}" ma:internalName="TaxCatchAll" ma:showField="CatchAllData" ma:web="9bfebd0d-6700-4cb9-9ec0-cf612b4213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F7AC83-391F-43C6-BBEB-0B19114C65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17194B-CCD3-463C-B490-29810B02BE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C9B0A4-6BAB-49C5-9802-041B887D9326}">
  <ds:schemaRefs>
    <ds:schemaRef ds:uri="http://schemas.microsoft.com/office/2006/metadata/properties"/>
    <ds:schemaRef ds:uri="http://schemas.microsoft.com/office/infopath/2007/PartnerControls"/>
    <ds:schemaRef ds:uri="9bfebd0d-6700-4cb9-9ec0-cf612b421303"/>
    <ds:schemaRef ds:uri="78f100e0-6bad-4ce5-8300-0acd97c9f7fe"/>
  </ds:schemaRefs>
</ds:datastoreItem>
</file>

<file path=customXml/itemProps4.xml><?xml version="1.0" encoding="utf-8"?>
<ds:datastoreItem xmlns:ds="http://schemas.openxmlformats.org/officeDocument/2006/customXml" ds:itemID="{16E385E0-C49C-4143-9BE8-37B4D6D0B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f100e0-6bad-4ce5-8300-0acd97c9f7fe"/>
    <ds:schemaRef ds:uri="0de23b5c-aba6-40c7-8f78-e1f6ebd873d7"/>
    <ds:schemaRef ds:uri="9bfebd0d-6700-4cb9-9ec0-cf612b4213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CWS_Treatment_Plan_Form_04-176-177-Parent (3)</Template>
  <TotalTime>0</TotalTime>
  <Pages>5</Pages>
  <Words>1400</Words>
  <Characters>7983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Treatment Plan/Treatment Plan Update (04-176/04-177)</vt:lpstr>
    </vt:vector>
  </TitlesOfParts>
  <Company>County of San Diego</Company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Treatment Plan/Treatment Plan Update (04-176/04-177)</dc:title>
  <dc:subject/>
  <dc:creator>Winegarden, Babbi</dc:creator>
  <cp:keywords/>
  <cp:lastModifiedBy>Skimming, LeAnn C</cp:lastModifiedBy>
  <cp:revision>2</cp:revision>
  <cp:lastPrinted>2015-10-06T18:47:00Z</cp:lastPrinted>
  <dcterms:created xsi:type="dcterms:W3CDTF">2026-10-30T19:25:00Z</dcterms:created>
  <dcterms:modified xsi:type="dcterms:W3CDTF">2026-10-30T19:25:00Z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0x010100C357D4D9ED762C4B9F031088E37D5402</vt:lpwstr>
  </property>
  <property fmtid="{D5CDD505-2E9C-101B-9397-08002B2CF9AE}" pid="4" name="MediaServiceImageTags">
    <vt:lpwstr/>
  </property>
</Properties>
</file>